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1F708" w14:textId="3899FA1A" w:rsidR="00984B9C" w:rsidRPr="00F84056" w:rsidRDefault="00F84056">
      <w:pPr>
        <w:rPr>
          <w:rFonts w:ascii="Calibri" w:hAnsi="Calibri" w:cs="Calibri"/>
          <w:b/>
          <w:bCs/>
          <w:sz w:val="40"/>
          <w:szCs w:val="40"/>
        </w:rPr>
      </w:pPr>
      <w:r w:rsidRPr="00F84056">
        <w:rPr>
          <w:rFonts w:ascii="Calibri" w:hAnsi="Calibri" w:cs="Calibri"/>
          <w:b/>
          <w:bCs/>
          <w:sz w:val="40"/>
          <w:szCs w:val="40"/>
        </w:rPr>
        <w:t xml:space="preserve">Corona documentatie van </w:t>
      </w:r>
      <w:proofErr w:type="spellStart"/>
      <w:r w:rsidRPr="00F84056">
        <w:rPr>
          <w:rFonts w:ascii="Calibri" w:hAnsi="Calibri" w:cs="Calibri"/>
          <w:b/>
          <w:bCs/>
          <w:sz w:val="40"/>
          <w:szCs w:val="40"/>
        </w:rPr>
        <w:t>WO’s</w:t>
      </w:r>
      <w:proofErr w:type="spellEnd"/>
    </w:p>
    <w:p w14:paraId="1B834FAC" w14:textId="14523ABA" w:rsidR="00F84056" w:rsidRDefault="00F84056">
      <w:pPr>
        <w:rPr>
          <w:rFonts w:ascii="Calibri" w:hAnsi="Calibri" w:cs="Calibri"/>
        </w:rPr>
      </w:pPr>
      <w:r w:rsidRPr="00F84056">
        <w:rPr>
          <w:rFonts w:ascii="Calibri" w:hAnsi="Calibri" w:cs="Calibri"/>
        </w:rPr>
        <w:t xml:space="preserve">In </w:t>
      </w:r>
      <w:r w:rsidR="00541177">
        <w:rPr>
          <w:rFonts w:ascii="Calibri" w:hAnsi="Calibri" w:cs="Calibri"/>
        </w:rPr>
        <w:t xml:space="preserve">dit document </w:t>
      </w:r>
      <w:r w:rsidRPr="00F84056">
        <w:rPr>
          <w:rFonts w:ascii="Calibri" w:hAnsi="Calibri" w:cs="Calibri"/>
        </w:rPr>
        <w:t xml:space="preserve">tref je documentatie van </w:t>
      </w:r>
      <w:proofErr w:type="spellStart"/>
      <w:r w:rsidRPr="00F84056">
        <w:rPr>
          <w:rFonts w:ascii="Calibri" w:hAnsi="Calibri" w:cs="Calibri"/>
        </w:rPr>
        <w:t>WO’s</w:t>
      </w:r>
      <w:proofErr w:type="spellEnd"/>
      <w:r w:rsidRPr="00F84056">
        <w:rPr>
          <w:rFonts w:ascii="Calibri" w:hAnsi="Calibri" w:cs="Calibri"/>
        </w:rPr>
        <w:t xml:space="preserve"> aan omtrent corona. Denk hierbij aan locatie plannen, uitgewerkte draaiboeken, verantwoordingsdocument richting gemeente of een overzicht van de getroffen maatregelen.</w:t>
      </w:r>
    </w:p>
    <w:bookmarkStart w:id="0" w:name="_72stvbu60ahd" w:colFirst="0" w:colLast="0" w:displacedByCustomXml="next"/>
    <w:bookmarkEnd w:id="0" w:displacedByCustomXml="next"/>
    <w:sdt>
      <w:sdtPr>
        <w:id w:val="1087418772"/>
        <w:docPartObj>
          <w:docPartGallery w:val="Table of Contents"/>
          <w:docPartUnique/>
        </w:docPartObj>
      </w:sdtPr>
      <w:sdtEndPr>
        <w:rPr>
          <w:rFonts w:asciiTheme="minorHAnsi" w:eastAsiaTheme="minorHAnsi" w:hAnsiTheme="minorHAnsi" w:cstheme="minorBidi"/>
          <w:noProof/>
          <w:color w:val="auto"/>
          <w:sz w:val="24"/>
          <w:szCs w:val="24"/>
          <w:lang w:eastAsia="en-US"/>
        </w:rPr>
      </w:sdtEndPr>
      <w:sdtContent>
        <w:p w14:paraId="4FAE80BB" w14:textId="13F45B88" w:rsidR="000B7EE0" w:rsidRDefault="000B7EE0">
          <w:pPr>
            <w:pStyle w:val="Kopvaninhoudsopgave"/>
          </w:pPr>
          <w:r>
            <w:t>Inhoudsopgave</w:t>
          </w:r>
        </w:p>
        <w:p w14:paraId="485E959E" w14:textId="3203B2E6" w:rsidR="000B7EE0" w:rsidRDefault="000B7EE0">
          <w:pPr>
            <w:pStyle w:val="Inhopg1"/>
            <w:tabs>
              <w:tab w:val="right" w:leader="dot" w:pos="9054"/>
            </w:tabs>
            <w:rPr>
              <w:rFonts w:eastAsiaTheme="minorEastAsia" w:cstheme="minorBidi"/>
              <w:b w:val="0"/>
              <w:bCs w:val="0"/>
              <w:noProof/>
              <w:sz w:val="24"/>
              <w:szCs w:val="24"/>
              <w:lang w:eastAsia="nl-NL"/>
            </w:rPr>
          </w:pPr>
          <w:r>
            <w:rPr>
              <w:b w:val="0"/>
              <w:bCs w:val="0"/>
            </w:rPr>
            <w:fldChar w:fldCharType="begin"/>
          </w:r>
          <w:r>
            <w:instrText>TOC \o "1-3" \h \z \u</w:instrText>
          </w:r>
          <w:r>
            <w:rPr>
              <w:b w:val="0"/>
              <w:bCs w:val="0"/>
            </w:rPr>
            <w:fldChar w:fldCharType="separate"/>
          </w:r>
          <w:hyperlink w:anchor="_Toc89776022" w:history="1">
            <w:r w:rsidRPr="005E1237">
              <w:rPr>
                <w:rStyle w:val="Hyperlink"/>
                <w:noProof/>
              </w:rPr>
              <w:t>Outdoor Valley Survivalrun 2020 Covid-19 Protocol Draaiboek Bijlage</w:t>
            </w:r>
            <w:r>
              <w:rPr>
                <w:noProof/>
                <w:webHidden/>
              </w:rPr>
              <w:tab/>
            </w:r>
            <w:r>
              <w:rPr>
                <w:noProof/>
                <w:webHidden/>
              </w:rPr>
              <w:fldChar w:fldCharType="begin"/>
            </w:r>
            <w:r>
              <w:rPr>
                <w:noProof/>
                <w:webHidden/>
              </w:rPr>
              <w:instrText xml:space="preserve"> PAGEREF _Toc89776022 \h </w:instrText>
            </w:r>
            <w:r>
              <w:rPr>
                <w:noProof/>
                <w:webHidden/>
              </w:rPr>
            </w:r>
            <w:r>
              <w:rPr>
                <w:noProof/>
                <w:webHidden/>
              </w:rPr>
              <w:fldChar w:fldCharType="separate"/>
            </w:r>
            <w:r>
              <w:rPr>
                <w:noProof/>
                <w:webHidden/>
              </w:rPr>
              <w:t>2</w:t>
            </w:r>
            <w:r>
              <w:rPr>
                <w:noProof/>
                <w:webHidden/>
              </w:rPr>
              <w:fldChar w:fldCharType="end"/>
            </w:r>
          </w:hyperlink>
        </w:p>
        <w:p w14:paraId="6F9EB533" w14:textId="548E2F67" w:rsidR="000B7EE0" w:rsidRDefault="000B7EE0">
          <w:pPr>
            <w:pStyle w:val="Inhopg1"/>
            <w:tabs>
              <w:tab w:val="right" w:leader="dot" w:pos="9054"/>
            </w:tabs>
            <w:rPr>
              <w:rFonts w:eastAsiaTheme="minorEastAsia" w:cstheme="minorBidi"/>
              <w:b w:val="0"/>
              <w:bCs w:val="0"/>
              <w:noProof/>
              <w:sz w:val="24"/>
              <w:szCs w:val="24"/>
              <w:lang w:eastAsia="nl-NL"/>
            </w:rPr>
          </w:pPr>
          <w:hyperlink w:anchor="_Toc89776023" w:history="1">
            <w:r w:rsidRPr="005E1237">
              <w:rPr>
                <w:rStyle w:val="Hyperlink"/>
                <w:noProof/>
              </w:rPr>
              <w:t>Survivalrun Neede Protocol COVID-19 run 2020, 17 en 18 oktober</w:t>
            </w:r>
            <w:r>
              <w:rPr>
                <w:noProof/>
                <w:webHidden/>
              </w:rPr>
              <w:tab/>
            </w:r>
            <w:r>
              <w:rPr>
                <w:noProof/>
                <w:webHidden/>
              </w:rPr>
              <w:fldChar w:fldCharType="begin"/>
            </w:r>
            <w:r>
              <w:rPr>
                <w:noProof/>
                <w:webHidden/>
              </w:rPr>
              <w:instrText xml:space="preserve"> PAGEREF _Toc89776023 \h </w:instrText>
            </w:r>
            <w:r>
              <w:rPr>
                <w:noProof/>
                <w:webHidden/>
              </w:rPr>
            </w:r>
            <w:r>
              <w:rPr>
                <w:noProof/>
                <w:webHidden/>
              </w:rPr>
              <w:fldChar w:fldCharType="separate"/>
            </w:r>
            <w:r>
              <w:rPr>
                <w:noProof/>
                <w:webHidden/>
              </w:rPr>
              <w:t>5</w:t>
            </w:r>
            <w:r>
              <w:rPr>
                <w:noProof/>
                <w:webHidden/>
              </w:rPr>
              <w:fldChar w:fldCharType="end"/>
            </w:r>
          </w:hyperlink>
        </w:p>
        <w:p w14:paraId="369A4776" w14:textId="1D355F18" w:rsidR="000B7EE0" w:rsidRDefault="000B7EE0">
          <w:pPr>
            <w:pStyle w:val="Inhopg1"/>
            <w:tabs>
              <w:tab w:val="right" w:leader="dot" w:pos="9054"/>
            </w:tabs>
            <w:rPr>
              <w:rFonts w:eastAsiaTheme="minorEastAsia" w:cstheme="minorBidi"/>
              <w:b w:val="0"/>
              <w:bCs w:val="0"/>
              <w:noProof/>
              <w:sz w:val="24"/>
              <w:szCs w:val="24"/>
              <w:lang w:eastAsia="nl-NL"/>
            </w:rPr>
          </w:pPr>
          <w:hyperlink w:anchor="_Toc89776024" w:history="1">
            <w:r w:rsidRPr="005E1237">
              <w:rPr>
                <w:rStyle w:val="Hyperlink"/>
                <w:rFonts w:eastAsia="Times New Roman"/>
                <w:noProof/>
              </w:rPr>
              <w:t>Tuxis Ede’s Best Run 2021 coronaplan</w:t>
            </w:r>
            <w:r>
              <w:rPr>
                <w:noProof/>
                <w:webHidden/>
              </w:rPr>
              <w:tab/>
            </w:r>
            <w:r>
              <w:rPr>
                <w:noProof/>
                <w:webHidden/>
              </w:rPr>
              <w:fldChar w:fldCharType="begin"/>
            </w:r>
            <w:r>
              <w:rPr>
                <w:noProof/>
                <w:webHidden/>
              </w:rPr>
              <w:instrText xml:space="preserve"> PAGEREF _Toc89776024 \h </w:instrText>
            </w:r>
            <w:r>
              <w:rPr>
                <w:noProof/>
                <w:webHidden/>
              </w:rPr>
            </w:r>
            <w:r>
              <w:rPr>
                <w:noProof/>
                <w:webHidden/>
              </w:rPr>
              <w:fldChar w:fldCharType="separate"/>
            </w:r>
            <w:r>
              <w:rPr>
                <w:noProof/>
                <w:webHidden/>
              </w:rPr>
              <w:t>8</w:t>
            </w:r>
            <w:r>
              <w:rPr>
                <w:noProof/>
                <w:webHidden/>
              </w:rPr>
              <w:fldChar w:fldCharType="end"/>
            </w:r>
          </w:hyperlink>
        </w:p>
        <w:p w14:paraId="57B43CED" w14:textId="53EA9E39" w:rsidR="000B7EE0" w:rsidRDefault="000B7EE0">
          <w:pPr>
            <w:pStyle w:val="Inhopg1"/>
            <w:tabs>
              <w:tab w:val="right" w:leader="dot" w:pos="9054"/>
            </w:tabs>
            <w:rPr>
              <w:rFonts w:eastAsiaTheme="minorEastAsia" w:cstheme="minorBidi"/>
              <w:b w:val="0"/>
              <w:bCs w:val="0"/>
              <w:noProof/>
              <w:sz w:val="24"/>
              <w:szCs w:val="24"/>
              <w:lang w:eastAsia="nl-NL"/>
            </w:rPr>
          </w:pPr>
          <w:hyperlink w:anchor="_Toc89776025" w:history="1">
            <w:r w:rsidRPr="005E1237">
              <w:rPr>
                <w:rStyle w:val="Hyperlink"/>
                <w:noProof/>
              </w:rPr>
              <w:t>Covid-19 protocol survivalrun Udenhout 2021</w:t>
            </w:r>
            <w:r>
              <w:rPr>
                <w:noProof/>
                <w:webHidden/>
              </w:rPr>
              <w:tab/>
            </w:r>
            <w:r>
              <w:rPr>
                <w:noProof/>
                <w:webHidden/>
              </w:rPr>
              <w:fldChar w:fldCharType="begin"/>
            </w:r>
            <w:r>
              <w:rPr>
                <w:noProof/>
                <w:webHidden/>
              </w:rPr>
              <w:instrText xml:space="preserve"> PAGEREF _Toc89776025 \h </w:instrText>
            </w:r>
            <w:r>
              <w:rPr>
                <w:noProof/>
                <w:webHidden/>
              </w:rPr>
            </w:r>
            <w:r>
              <w:rPr>
                <w:noProof/>
                <w:webHidden/>
              </w:rPr>
              <w:fldChar w:fldCharType="separate"/>
            </w:r>
            <w:r>
              <w:rPr>
                <w:noProof/>
                <w:webHidden/>
              </w:rPr>
              <w:t>10</w:t>
            </w:r>
            <w:r>
              <w:rPr>
                <w:noProof/>
                <w:webHidden/>
              </w:rPr>
              <w:fldChar w:fldCharType="end"/>
            </w:r>
          </w:hyperlink>
        </w:p>
        <w:p w14:paraId="38923FBE" w14:textId="1F0B13AF" w:rsidR="000B7EE0" w:rsidRDefault="000B7EE0">
          <w:pPr>
            <w:pStyle w:val="Inhopg1"/>
            <w:tabs>
              <w:tab w:val="right" w:leader="dot" w:pos="9054"/>
            </w:tabs>
            <w:rPr>
              <w:rFonts w:eastAsiaTheme="minorEastAsia" w:cstheme="minorBidi"/>
              <w:b w:val="0"/>
              <w:bCs w:val="0"/>
              <w:noProof/>
              <w:sz w:val="24"/>
              <w:szCs w:val="24"/>
              <w:lang w:eastAsia="nl-NL"/>
            </w:rPr>
          </w:pPr>
          <w:hyperlink w:anchor="_Toc89776026" w:history="1">
            <w:r w:rsidRPr="005E1237">
              <w:rPr>
                <w:rStyle w:val="Hyperlink"/>
                <w:noProof/>
              </w:rPr>
              <w:t>Inzet CTB bij survivalrun Vollenhove 2021</w:t>
            </w:r>
            <w:r>
              <w:rPr>
                <w:noProof/>
                <w:webHidden/>
              </w:rPr>
              <w:tab/>
            </w:r>
            <w:r>
              <w:rPr>
                <w:noProof/>
                <w:webHidden/>
              </w:rPr>
              <w:fldChar w:fldCharType="begin"/>
            </w:r>
            <w:r>
              <w:rPr>
                <w:noProof/>
                <w:webHidden/>
              </w:rPr>
              <w:instrText xml:space="preserve"> PAGEREF _Toc89776026 \h </w:instrText>
            </w:r>
            <w:r>
              <w:rPr>
                <w:noProof/>
                <w:webHidden/>
              </w:rPr>
            </w:r>
            <w:r>
              <w:rPr>
                <w:noProof/>
                <w:webHidden/>
              </w:rPr>
              <w:fldChar w:fldCharType="separate"/>
            </w:r>
            <w:r>
              <w:rPr>
                <w:noProof/>
                <w:webHidden/>
              </w:rPr>
              <w:t>25</w:t>
            </w:r>
            <w:r>
              <w:rPr>
                <w:noProof/>
                <w:webHidden/>
              </w:rPr>
              <w:fldChar w:fldCharType="end"/>
            </w:r>
          </w:hyperlink>
        </w:p>
        <w:p w14:paraId="5DA42839" w14:textId="1C372F78" w:rsidR="000B7EE0" w:rsidRDefault="000B7EE0">
          <w:pPr>
            <w:pStyle w:val="Inhopg1"/>
            <w:tabs>
              <w:tab w:val="right" w:leader="dot" w:pos="9054"/>
            </w:tabs>
            <w:rPr>
              <w:rFonts w:eastAsiaTheme="minorEastAsia" w:cstheme="minorBidi"/>
              <w:b w:val="0"/>
              <w:bCs w:val="0"/>
              <w:noProof/>
              <w:sz w:val="24"/>
              <w:szCs w:val="24"/>
              <w:lang w:eastAsia="nl-NL"/>
            </w:rPr>
          </w:pPr>
          <w:hyperlink w:anchor="_Toc89776027" w:history="1">
            <w:r w:rsidRPr="005E1237">
              <w:rPr>
                <w:rStyle w:val="Hyperlink"/>
                <w:noProof/>
                <w:lang w:val="en-US"/>
              </w:rPr>
              <w:t>Coronaplan Tartaros Campus Challenge</w:t>
            </w:r>
            <w:r>
              <w:rPr>
                <w:noProof/>
                <w:webHidden/>
              </w:rPr>
              <w:tab/>
            </w:r>
            <w:r>
              <w:rPr>
                <w:noProof/>
                <w:webHidden/>
              </w:rPr>
              <w:fldChar w:fldCharType="begin"/>
            </w:r>
            <w:r>
              <w:rPr>
                <w:noProof/>
                <w:webHidden/>
              </w:rPr>
              <w:instrText xml:space="preserve"> PAGEREF _Toc89776027 \h </w:instrText>
            </w:r>
            <w:r>
              <w:rPr>
                <w:noProof/>
                <w:webHidden/>
              </w:rPr>
            </w:r>
            <w:r>
              <w:rPr>
                <w:noProof/>
                <w:webHidden/>
              </w:rPr>
              <w:fldChar w:fldCharType="separate"/>
            </w:r>
            <w:r>
              <w:rPr>
                <w:noProof/>
                <w:webHidden/>
              </w:rPr>
              <w:t>28</w:t>
            </w:r>
            <w:r>
              <w:rPr>
                <w:noProof/>
                <w:webHidden/>
              </w:rPr>
              <w:fldChar w:fldCharType="end"/>
            </w:r>
          </w:hyperlink>
        </w:p>
        <w:p w14:paraId="7DA8087E" w14:textId="3E4D268C" w:rsidR="000B7EE0" w:rsidRDefault="000B7EE0">
          <w:pPr>
            <w:pStyle w:val="Inhopg1"/>
            <w:tabs>
              <w:tab w:val="right" w:leader="dot" w:pos="9054"/>
            </w:tabs>
            <w:rPr>
              <w:rFonts w:eastAsiaTheme="minorEastAsia" w:cstheme="minorBidi"/>
              <w:b w:val="0"/>
              <w:bCs w:val="0"/>
              <w:noProof/>
              <w:sz w:val="24"/>
              <w:szCs w:val="24"/>
              <w:lang w:eastAsia="nl-NL"/>
            </w:rPr>
          </w:pPr>
          <w:hyperlink w:anchor="_Toc89776028" w:history="1">
            <w:r w:rsidRPr="005E1237">
              <w:rPr>
                <w:rStyle w:val="Hyperlink"/>
                <w:noProof/>
              </w:rPr>
              <w:t>SSD Corona Protocol</w:t>
            </w:r>
            <w:r>
              <w:rPr>
                <w:noProof/>
                <w:webHidden/>
              </w:rPr>
              <w:tab/>
            </w:r>
            <w:r>
              <w:rPr>
                <w:noProof/>
                <w:webHidden/>
              </w:rPr>
              <w:fldChar w:fldCharType="begin"/>
            </w:r>
            <w:r>
              <w:rPr>
                <w:noProof/>
                <w:webHidden/>
              </w:rPr>
              <w:instrText xml:space="preserve"> PAGEREF _Toc89776028 \h </w:instrText>
            </w:r>
            <w:r>
              <w:rPr>
                <w:noProof/>
                <w:webHidden/>
              </w:rPr>
            </w:r>
            <w:r>
              <w:rPr>
                <w:noProof/>
                <w:webHidden/>
              </w:rPr>
              <w:fldChar w:fldCharType="separate"/>
            </w:r>
            <w:r>
              <w:rPr>
                <w:noProof/>
                <w:webHidden/>
              </w:rPr>
              <w:t>29</w:t>
            </w:r>
            <w:r>
              <w:rPr>
                <w:noProof/>
                <w:webHidden/>
              </w:rPr>
              <w:fldChar w:fldCharType="end"/>
            </w:r>
          </w:hyperlink>
        </w:p>
        <w:p w14:paraId="748D5AC0" w14:textId="325AB84B" w:rsidR="000B7EE0" w:rsidRDefault="000B7EE0">
          <w:r>
            <w:rPr>
              <w:b/>
              <w:bCs/>
              <w:noProof/>
            </w:rPr>
            <w:fldChar w:fldCharType="end"/>
          </w:r>
        </w:p>
      </w:sdtContent>
    </w:sdt>
    <w:p w14:paraId="72145464" w14:textId="1809C1AC" w:rsidR="00F84056" w:rsidRPr="00F84056" w:rsidRDefault="00F84056" w:rsidP="00F84056">
      <w:pPr>
        <w:pStyle w:val="Kop1"/>
      </w:pPr>
      <w:r>
        <w:br w:type="column"/>
      </w:r>
      <w:bookmarkStart w:id="1" w:name="_Toc89775963"/>
      <w:bookmarkStart w:id="2" w:name="_Toc89776022"/>
      <w:r w:rsidRPr="00F84056">
        <w:lastRenderedPageBreak/>
        <w:t xml:space="preserve">Outdoor </w:t>
      </w:r>
      <w:proofErr w:type="spellStart"/>
      <w:r w:rsidRPr="00F84056">
        <w:t>Valley</w:t>
      </w:r>
      <w:proofErr w:type="spellEnd"/>
      <w:r w:rsidRPr="00F84056">
        <w:t xml:space="preserve"> Survivalrun 2020 Covid-19 Protocol Draaiboek Bijlage</w:t>
      </w:r>
      <w:bookmarkEnd w:id="1"/>
      <w:bookmarkEnd w:id="2"/>
      <w:r w:rsidRPr="00F84056">
        <w:t xml:space="preserve"> </w:t>
      </w:r>
    </w:p>
    <w:p w14:paraId="10F67239" w14:textId="2855A667" w:rsidR="00F84056" w:rsidRDefault="00F84056" w:rsidP="00F84056">
      <w:pPr>
        <w:rPr>
          <w:rFonts w:ascii="Calibri" w:hAnsi="Calibri" w:cs="Calibri"/>
        </w:rPr>
      </w:pPr>
      <w:r>
        <w:rPr>
          <w:rFonts w:ascii="Calibri" w:hAnsi="Calibri" w:cs="Calibri"/>
        </w:rPr>
        <w:t>Draaiboek bijlage voor de survivalrun van 2020 afgestemd op de destijds geldende maatregelen.</w:t>
      </w:r>
    </w:p>
    <w:p w14:paraId="78DD796F" w14:textId="77777777" w:rsidR="00F84056" w:rsidRPr="00F84056" w:rsidRDefault="00F84056" w:rsidP="00F84056">
      <w:pPr>
        <w:rPr>
          <w:rFonts w:ascii="Calibri" w:hAnsi="Calibri" w:cs="Calibri"/>
        </w:rPr>
      </w:pPr>
    </w:p>
    <w:p w14:paraId="5988ABC7" w14:textId="77777777" w:rsidR="00F84056" w:rsidRPr="00F84056" w:rsidRDefault="00F84056" w:rsidP="00F84056">
      <w:pPr>
        <w:rPr>
          <w:rFonts w:ascii="Calibri" w:hAnsi="Calibri" w:cs="Calibri"/>
          <w:b/>
        </w:rPr>
      </w:pPr>
      <w:r w:rsidRPr="00F84056">
        <w:rPr>
          <w:rFonts w:ascii="Calibri" w:hAnsi="Calibri" w:cs="Calibri"/>
          <w:b/>
        </w:rPr>
        <w:t>Start/finish terrein</w:t>
      </w:r>
    </w:p>
    <w:p w14:paraId="6B32DE89" w14:textId="77777777" w:rsidR="00F84056" w:rsidRPr="00F84056" w:rsidRDefault="00F84056" w:rsidP="00F84056">
      <w:pPr>
        <w:rPr>
          <w:rFonts w:ascii="Calibri" w:hAnsi="Calibri" w:cs="Calibri"/>
        </w:rPr>
      </w:pPr>
      <w:r w:rsidRPr="00F84056">
        <w:rPr>
          <w:rFonts w:ascii="Calibri" w:hAnsi="Calibri" w:cs="Calibri"/>
          <w:noProof/>
        </w:rPr>
        <w:drawing>
          <wp:inline distT="114300" distB="114300" distL="114300" distR="114300" wp14:anchorId="5F18EC31" wp14:editId="5A29FE33">
            <wp:extent cx="5943600" cy="44958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5943600" cy="4495800"/>
                    </a:xfrm>
                    <a:prstGeom prst="rect">
                      <a:avLst/>
                    </a:prstGeom>
                    <a:ln/>
                  </pic:spPr>
                </pic:pic>
              </a:graphicData>
            </a:graphic>
          </wp:inline>
        </w:drawing>
      </w:r>
    </w:p>
    <w:p w14:paraId="19902788" w14:textId="77777777" w:rsidR="00F84056" w:rsidRPr="00F84056" w:rsidRDefault="00F84056" w:rsidP="00F84056">
      <w:pPr>
        <w:ind w:left="720"/>
        <w:rPr>
          <w:rFonts w:ascii="Calibri" w:hAnsi="Calibri" w:cs="Calibri"/>
        </w:rPr>
      </w:pPr>
    </w:p>
    <w:p w14:paraId="4A494653" w14:textId="6388841E" w:rsidR="00F84056" w:rsidRPr="00F84056" w:rsidRDefault="00F84056" w:rsidP="00F84056">
      <w:pPr>
        <w:rPr>
          <w:rFonts w:ascii="Calibri" w:hAnsi="Calibri" w:cs="Calibri"/>
        </w:rPr>
      </w:pPr>
      <w:r>
        <w:rPr>
          <w:rFonts w:ascii="Calibri" w:hAnsi="Calibri" w:cs="Calibri"/>
        </w:rPr>
        <w:br w:type="column"/>
      </w:r>
      <w:r w:rsidRPr="00F84056">
        <w:rPr>
          <w:rFonts w:ascii="Calibri" w:hAnsi="Calibri" w:cs="Calibri"/>
        </w:rPr>
        <w:lastRenderedPageBreak/>
        <w:t>Maatregelen:</w:t>
      </w:r>
    </w:p>
    <w:p w14:paraId="781BC7A6" w14:textId="77777777" w:rsidR="00F84056" w:rsidRPr="00F84056" w:rsidRDefault="00F84056" w:rsidP="00F84056">
      <w:pPr>
        <w:numPr>
          <w:ilvl w:val="0"/>
          <w:numId w:val="4"/>
        </w:numPr>
        <w:spacing w:line="276" w:lineRule="auto"/>
        <w:rPr>
          <w:rFonts w:ascii="Calibri" w:hAnsi="Calibri" w:cs="Calibri"/>
        </w:rPr>
      </w:pPr>
      <w:r w:rsidRPr="00F84056">
        <w:rPr>
          <w:rFonts w:ascii="Calibri" w:hAnsi="Calibri" w:cs="Calibri"/>
        </w:rPr>
        <w:t xml:space="preserve">Op het start/finish terrein bevinden zich ontsmettingsmiddelen; </w:t>
      </w:r>
    </w:p>
    <w:p w14:paraId="5CC721EA" w14:textId="77777777" w:rsidR="00F84056" w:rsidRPr="00F84056" w:rsidRDefault="00F84056" w:rsidP="00F84056">
      <w:pPr>
        <w:numPr>
          <w:ilvl w:val="0"/>
          <w:numId w:val="4"/>
        </w:numPr>
        <w:spacing w:line="276" w:lineRule="auto"/>
        <w:rPr>
          <w:rFonts w:ascii="Calibri" w:hAnsi="Calibri" w:cs="Calibri"/>
        </w:rPr>
      </w:pPr>
      <w:r w:rsidRPr="00F84056">
        <w:rPr>
          <w:rFonts w:ascii="Calibri" w:hAnsi="Calibri" w:cs="Calibri"/>
        </w:rPr>
        <w:t>Kleine startvakken van 15-20 personen per 5 minuten;</w:t>
      </w:r>
    </w:p>
    <w:p w14:paraId="5E6CFC87" w14:textId="77777777" w:rsidR="00F84056" w:rsidRPr="00F84056" w:rsidRDefault="00F84056" w:rsidP="00F84056">
      <w:pPr>
        <w:numPr>
          <w:ilvl w:val="0"/>
          <w:numId w:val="4"/>
        </w:numPr>
        <w:spacing w:line="276" w:lineRule="auto"/>
        <w:rPr>
          <w:rFonts w:ascii="Calibri" w:hAnsi="Calibri" w:cs="Calibri"/>
        </w:rPr>
      </w:pPr>
      <w:r w:rsidRPr="00F84056">
        <w:rPr>
          <w:rFonts w:ascii="Calibri" w:hAnsi="Calibri" w:cs="Calibri"/>
        </w:rPr>
        <w:t xml:space="preserve">Op het </w:t>
      </w:r>
      <w:proofErr w:type="spellStart"/>
      <w:r w:rsidRPr="00F84056">
        <w:rPr>
          <w:rFonts w:ascii="Calibri" w:hAnsi="Calibri" w:cs="Calibri"/>
        </w:rPr>
        <w:t>startvak</w:t>
      </w:r>
      <w:proofErr w:type="spellEnd"/>
      <w:r w:rsidRPr="00F84056">
        <w:rPr>
          <w:rFonts w:ascii="Calibri" w:hAnsi="Calibri" w:cs="Calibri"/>
        </w:rPr>
        <w:t xml:space="preserve"> hanteren de deelnemers de anderhalve meter afstand; </w:t>
      </w:r>
    </w:p>
    <w:p w14:paraId="16209DD0" w14:textId="77777777" w:rsidR="00F84056" w:rsidRPr="00F84056" w:rsidRDefault="00F84056" w:rsidP="00F84056">
      <w:pPr>
        <w:numPr>
          <w:ilvl w:val="0"/>
          <w:numId w:val="4"/>
        </w:numPr>
        <w:spacing w:line="276" w:lineRule="auto"/>
        <w:rPr>
          <w:rFonts w:ascii="Calibri" w:hAnsi="Calibri" w:cs="Calibri"/>
        </w:rPr>
      </w:pPr>
      <w:r w:rsidRPr="00F84056">
        <w:rPr>
          <w:rFonts w:ascii="Calibri" w:hAnsi="Calibri" w:cs="Calibri"/>
        </w:rPr>
        <w:t>De vrijwilligers op het blijven op anderhalve meter afstand van de deelnemers en zijn gescheiden door een tafel of dranghekken;</w:t>
      </w:r>
    </w:p>
    <w:p w14:paraId="7C52F513" w14:textId="77777777" w:rsidR="00F84056" w:rsidRPr="00F84056" w:rsidRDefault="00F84056" w:rsidP="00F84056">
      <w:pPr>
        <w:numPr>
          <w:ilvl w:val="0"/>
          <w:numId w:val="4"/>
        </w:numPr>
        <w:spacing w:line="276" w:lineRule="auto"/>
        <w:rPr>
          <w:rFonts w:ascii="Calibri" w:hAnsi="Calibri" w:cs="Calibri"/>
        </w:rPr>
      </w:pPr>
      <w:r w:rsidRPr="00F84056">
        <w:rPr>
          <w:rFonts w:ascii="Calibri" w:hAnsi="Calibri" w:cs="Calibri"/>
        </w:rPr>
        <w:t>Start en finish ligt op afstand van elkaar;</w:t>
      </w:r>
    </w:p>
    <w:p w14:paraId="1590C2CE" w14:textId="77777777" w:rsidR="00F84056" w:rsidRPr="00F84056" w:rsidRDefault="00F84056" w:rsidP="00F84056">
      <w:pPr>
        <w:ind w:left="720"/>
        <w:rPr>
          <w:rFonts w:ascii="Calibri" w:hAnsi="Calibri" w:cs="Calibri"/>
        </w:rPr>
      </w:pPr>
    </w:p>
    <w:p w14:paraId="6D8E17B3" w14:textId="77777777" w:rsidR="00F84056" w:rsidRPr="00F84056" w:rsidRDefault="00F84056" w:rsidP="00F84056">
      <w:pPr>
        <w:rPr>
          <w:rFonts w:ascii="Calibri" w:hAnsi="Calibri" w:cs="Calibri"/>
          <w:b/>
        </w:rPr>
      </w:pPr>
    </w:p>
    <w:p w14:paraId="7F301713" w14:textId="77777777" w:rsidR="00F84056" w:rsidRPr="00F84056" w:rsidRDefault="00F84056" w:rsidP="00F84056">
      <w:pPr>
        <w:rPr>
          <w:rFonts w:ascii="Calibri" w:hAnsi="Calibri" w:cs="Calibri"/>
          <w:b/>
        </w:rPr>
      </w:pPr>
      <w:r w:rsidRPr="00F84056">
        <w:rPr>
          <w:rFonts w:ascii="Calibri" w:hAnsi="Calibri" w:cs="Calibri"/>
          <w:b/>
        </w:rPr>
        <w:t>Huisregels:</w:t>
      </w:r>
      <w:r w:rsidRPr="00F84056">
        <w:rPr>
          <w:rFonts w:ascii="Calibri" w:hAnsi="Calibri" w:cs="Calibri"/>
          <w:b/>
        </w:rPr>
        <w:br/>
      </w:r>
      <w:proofErr w:type="gramStart"/>
      <w:r w:rsidRPr="00F84056">
        <w:rPr>
          <w:rFonts w:ascii="Calibri" w:hAnsi="Calibri" w:cs="Calibri"/>
        </w:rPr>
        <w:t>Een ieder</w:t>
      </w:r>
      <w:proofErr w:type="gramEnd"/>
      <w:r w:rsidRPr="00F84056">
        <w:rPr>
          <w:rFonts w:ascii="Calibri" w:hAnsi="Calibri" w:cs="Calibri"/>
        </w:rPr>
        <w:t xml:space="preserve"> betrokken bij een survivalrun dient de maatregelen van de Rijksoverheid op te volgen:</w:t>
      </w:r>
      <w:r w:rsidRPr="00F84056">
        <w:rPr>
          <w:rFonts w:ascii="Calibri" w:hAnsi="Calibri" w:cs="Calibri"/>
          <w:b/>
        </w:rPr>
        <w:t xml:space="preserve"> </w:t>
      </w:r>
    </w:p>
    <w:p w14:paraId="72F22737" w14:textId="77777777" w:rsidR="00F84056" w:rsidRPr="00F84056" w:rsidRDefault="00F84056" w:rsidP="00F84056">
      <w:pPr>
        <w:numPr>
          <w:ilvl w:val="0"/>
          <w:numId w:val="2"/>
        </w:numPr>
        <w:spacing w:line="276" w:lineRule="auto"/>
        <w:rPr>
          <w:rFonts w:ascii="Calibri" w:hAnsi="Calibri" w:cs="Calibri"/>
        </w:rPr>
      </w:pPr>
      <w:r w:rsidRPr="00F84056">
        <w:rPr>
          <w:rFonts w:ascii="Calibri" w:hAnsi="Calibri" w:cs="Calibri"/>
        </w:rPr>
        <w:t xml:space="preserve">Gebruik je gezond verstand; </w:t>
      </w:r>
    </w:p>
    <w:p w14:paraId="4ED757CD" w14:textId="77777777" w:rsidR="00F84056" w:rsidRPr="00F84056" w:rsidRDefault="00F84056" w:rsidP="00F84056">
      <w:pPr>
        <w:numPr>
          <w:ilvl w:val="0"/>
          <w:numId w:val="2"/>
        </w:numPr>
        <w:spacing w:line="276" w:lineRule="auto"/>
        <w:rPr>
          <w:rFonts w:ascii="Calibri" w:hAnsi="Calibri" w:cs="Calibri"/>
        </w:rPr>
      </w:pPr>
      <w:r w:rsidRPr="00F84056">
        <w:rPr>
          <w:rFonts w:ascii="Calibri" w:hAnsi="Calibri" w:cs="Calibri"/>
        </w:rPr>
        <w:t xml:space="preserve">Volg te allen tijde de richtlijnen van de Rijksoverheid en het RIVM; </w:t>
      </w:r>
    </w:p>
    <w:p w14:paraId="36501FD3" w14:textId="77777777" w:rsidR="00F84056" w:rsidRPr="00F84056" w:rsidRDefault="00F84056" w:rsidP="00F84056">
      <w:pPr>
        <w:numPr>
          <w:ilvl w:val="0"/>
          <w:numId w:val="2"/>
        </w:numPr>
        <w:spacing w:line="276" w:lineRule="auto"/>
        <w:rPr>
          <w:rFonts w:ascii="Calibri" w:hAnsi="Calibri" w:cs="Calibri"/>
        </w:rPr>
      </w:pPr>
      <w:r w:rsidRPr="00F84056">
        <w:rPr>
          <w:rFonts w:ascii="Calibri" w:hAnsi="Calibri" w:cs="Calibri"/>
        </w:rPr>
        <w:t xml:space="preserve">Ben je 18 jaar of ouder: houd 1,5 meter afstand van anderen (behalve tijdens de run); </w:t>
      </w:r>
    </w:p>
    <w:p w14:paraId="3AE1BF03" w14:textId="77777777" w:rsidR="00F84056" w:rsidRPr="00F84056" w:rsidRDefault="00F84056" w:rsidP="00F84056">
      <w:pPr>
        <w:numPr>
          <w:ilvl w:val="0"/>
          <w:numId w:val="2"/>
        </w:numPr>
        <w:spacing w:line="276" w:lineRule="auto"/>
        <w:rPr>
          <w:rFonts w:ascii="Calibri" w:hAnsi="Calibri" w:cs="Calibri"/>
        </w:rPr>
      </w:pPr>
      <w:r w:rsidRPr="00F84056">
        <w:rPr>
          <w:rFonts w:ascii="Calibri" w:hAnsi="Calibri" w:cs="Calibri"/>
        </w:rPr>
        <w:t xml:space="preserve">Was vaak je handen; </w:t>
      </w:r>
    </w:p>
    <w:p w14:paraId="0169BC5F" w14:textId="77777777" w:rsidR="00F84056" w:rsidRPr="00F84056" w:rsidRDefault="00F84056" w:rsidP="00F84056">
      <w:pPr>
        <w:numPr>
          <w:ilvl w:val="0"/>
          <w:numId w:val="2"/>
        </w:numPr>
        <w:spacing w:line="276" w:lineRule="auto"/>
        <w:rPr>
          <w:rFonts w:ascii="Calibri" w:hAnsi="Calibri" w:cs="Calibri"/>
        </w:rPr>
      </w:pPr>
      <w:r w:rsidRPr="00F84056">
        <w:rPr>
          <w:rFonts w:ascii="Calibri" w:hAnsi="Calibri" w:cs="Calibri"/>
        </w:rPr>
        <w:t xml:space="preserve">Schud geen handen; </w:t>
      </w:r>
    </w:p>
    <w:p w14:paraId="506C39AA" w14:textId="77777777" w:rsidR="00F84056" w:rsidRPr="00F84056" w:rsidRDefault="00F84056" w:rsidP="00F84056">
      <w:pPr>
        <w:numPr>
          <w:ilvl w:val="0"/>
          <w:numId w:val="2"/>
        </w:numPr>
        <w:spacing w:line="276" w:lineRule="auto"/>
        <w:rPr>
          <w:rFonts w:ascii="Calibri" w:hAnsi="Calibri" w:cs="Calibri"/>
        </w:rPr>
      </w:pPr>
      <w:r w:rsidRPr="00F84056">
        <w:rPr>
          <w:rFonts w:ascii="Calibri" w:hAnsi="Calibri" w:cs="Calibri"/>
        </w:rPr>
        <w:t xml:space="preserve">Vermijd drukte; </w:t>
      </w:r>
    </w:p>
    <w:p w14:paraId="62ED0E97" w14:textId="77777777" w:rsidR="00F84056" w:rsidRPr="00F84056" w:rsidRDefault="00F84056" w:rsidP="00F84056">
      <w:pPr>
        <w:numPr>
          <w:ilvl w:val="0"/>
          <w:numId w:val="2"/>
        </w:numPr>
        <w:spacing w:line="276" w:lineRule="auto"/>
        <w:rPr>
          <w:rFonts w:ascii="Calibri" w:hAnsi="Calibri" w:cs="Calibri"/>
        </w:rPr>
      </w:pPr>
      <w:r w:rsidRPr="00F84056">
        <w:rPr>
          <w:rFonts w:ascii="Calibri" w:hAnsi="Calibri" w:cs="Calibri"/>
        </w:rPr>
        <w:t xml:space="preserve">Volg aanwijzingen van organisatie altijd op (looproutes en/of gegeven aanwijzingen). </w:t>
      </w:r>
    </w:p>
    <w:p w14:paraId="3B55A85F" w14:textId="77777777" w:rsidR="00F84056" w:rsidRPr="00F84056" w:rsidRDefault="00F84056" w:rsidP="00F84056">
      <w:pPr>
        <w:rPr>
          <w:rFonts w:ascii="Calibri" w:hAnsi="Calibri" w:cs="Calibri"/>
        </w:rPr>
      </w:pPr>
    </w:p>
    <w:p w14:paraId="60292578" w14:textId="77777777" w:rsidR="00F84056" w:rsidRPr="00F84056" w:rsidRDefault="00F84056" w:rsidP="00F84056">
      <w:pPr>
        <w:rPr>
          <w:rFonts w:ascii="Calibri" w:hAnsi="Calibri" w:cs="Calibri"/>
          <w:lang w:val="en-US"/>
        </w:rPr>
      </w:pPr>
      <w:r w:rsidRPr="00F84056">
        <w:rPr>
          <w:rFonts w:ascii="Calibri" w:hAnsi="Calibri" w:cs="Calibri"/>
          <w:b/>
          <w:lang w:val="en-US"/>
        </w:rPr>
        <w:t xml:space="preserve">Corona (Covid-19) </w:t>
      </w:r>
      <w:proofErr w:type="spellStart"/>
      <w:r w:rsidRPr="00F84056">
        <w:rPr>
          <w:rFonts w:ascii="Calibri" w:hAnsi="Calibri" w:cs="Calibri"/>
          <w:b/>
          <w:lang w:val="en-US"/>
        </w:rPr>
        <w:t>Coordinatoren</w:t>
      </w:r>
      <w:proofErr w:type="spellEnd"/>
      <w:r w:rsidRPr="00F84056">
        <w:rPr>
          <w:rFonts w:ascii="Calibri" w:hAnsi="Calibri" w:cs="Calibri"/>
          <w:b/>
          <w:lang w:val="en-US"/>
        </w:rPr>
        <w:t xml:space="preserve"> start &amp; finish:</w:t>
      </w:r>
    </w:p>
    <w:p w14:paraId="258F4815" w14:textId="77777777" w:rsidR="00F84056" w:rsidRPr="00F84056" w:rsidRDefault="00F84056" w:rsidP="00F84056">
      <w:pPr>
        <w:rPr>
          <w:rFonts w:ascii="Calibri" w:hAnsi="Calibri" w:cs="Calibri"/>
        </w:rPr>
      </w:pPr>
      <w:r w:rsidRPr="00F84056">
        <w:rPr>
          <w:rFonts w:ascii="Calibri" w:hAnsi="Calibri" w:cs="Calibri"/>
        </w:rPr>
        <w:t xml:space="preserve">Vanuit onze survivalrun stellen we corona coördinatoren aan die zorgen </w:t>
      </w:r>
      <w:r w:rsidRPr="00F84056">
        <w:rPr>
          <w:rFonts w:ascii="Calibri" w:hAnsi="Calibri" w:cs="Calibri"/>
          <w:sz w:val="21"/>
          <w:szCs w:val="21"/>
          <w:highlight w:val="white"/>
        </w:rPr>
        <w:t xml:space="preserve">dat de maatregelen en afspraken vastgelegd in ons Covid-19 Protocol </w:t>
      </w:r>
      <w:proofErr w:type="spellStart"/>
      <w:r w:rsidRPr="00F84056">
        <w:rPr>
          <w:rFonts w:ascii="Calibri" w:hAnsi="Calibri" w:cs="Calibri"/>
          <w:sz w:val="21"/>
          <w:szCs w:val="21"/>
          <w:highlight w:val="white"/>
        </w:rPr>
        <w:t>protocol</w:t>
      </w:r>
      <w:proofErr w:type="spellEnd"/>
      <w:r w:rsidRPr="00F84056">
        <w:rPr>
          <w:rFonts w:ascii="Calibri" w:hAnsi="Calibri" w:cs="Calibri"/>
          <w:sz w:val="21"/>
          <w:szCs w:val="21"/>
          <w:highlight w:val="white"/>
        </w:rPr>
        <w:t xml:space="preserve"> worden gehandhaafd worden op het start &amp; finish terrein tijdens de 2de editie van de Outdoor </w:t>
      </w:r>
      <w:proofErr w:type="spellStart"/>
      <w:r w:rsidRPr="00F84056">
        <w:rPr>
          <w:rFonts w:ascii="Calibri" w:hAnsi="Calibri" w:cs="Calibri"/>
          <w:sz w:val="21"/>
          <w:szCs w:val="21"/>
          <w:highlight w:val="white"/>
        </w:rPr>
        <w:t>Valley</w:t>
      </w:r>
      <w:proofErr w:type="spellEnd"/>
      <w:r w:rsidRPr="00F84056">
        <w:rPr>
          <w:rFonts w:ascii="Calibri" w:hAnsi="Calibri" w:cs="Calibri"/>
          <w:sz w:val="21"/>
          <w:szCs w:val="21"/>
          <w:highlight w:val="white"/>
        </w:rPr>
        <w:t xml:space="preserve"> Survivalrun.</w:t>
      </w:r>
    </w:p>
    <w:p w14:paraId="04CD1F28" w14:textId="77777777" w:rsidR="00F84056" w:rsidRPr="00F84056" w:rsidRDefault="00F84056" w:rsidP="00F84056">
      <w:pPr>
        <w:rPr>
          <w:rFonts w:ascii="Calibri" w:hAnsi="Calibri" w:cs="Calibri"/>
        </w:rPr>
      </w:pPr>
    </w:p>
    <w:p w14:paraId="4C30E69F" w14:textId="77777777" w:rsidR="00F84056" w:rsidRPr="00F84056" w:rsidRDefault="00F84056" w:rsidP="00F84056">
      <w:pPr>
        <w:rPr>
          <w:rFonts w:ascii="Calibri" w:hAnsi="Calibri" w:cs="Calibri"/>
        </w:rPr>
      </w:pPr>
      <w:r w:rsidRPr="00F84056">
        <w:rPr>
          <w:rFonts w:ascii="Calibri" w:hAnsi="Calibri" w:cs="Calibri"/>
        </w:rPr>
        <w:t xml:space="preserve">De coördinatoren zijn onderverdeeld qua verantwoordelijkheden als volgt: </w:t>
      </w:r>
    </w:p>
    <w:p w14:paraId="0B0C383C" w14:textId="77777777" w:rsidR="00F84056" w:rsidRPr="00F84056" w:rsidRDefault="00F84056" w:rsidP="00F84056">
      <w:pPr>
        <w:numPr>
          <w:ilvl w:val="0"/>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 xml:space="preserve">Vanuit Outdoor </w:t>
      </w:r>
      <w:proofErr w:type="spellStart"/>
      <w:r w:rsidRPr="00F84056">
        <w:rPr>
          <w:rFonts w:ascii="Calibri" w:hAnsi="Calibri" w:cs="Calibri"/>
          <w:sz w:val="20"/>
          <w:szCs w:val="20"/>
          <w:highlight w:val="white"/>
        </w:rPr>
        <w:t>Valley</w:t>
      </w:r>
      <w:proofErr w:type="spellEnd"/>
      <w:r w:rsidRPr="00F84056">
        <w:rPr>
          <w:rFonts w:ascii="Calibri" w:hAnsi="Calibri" w:cs="Calibri"/>
          <w:sz w:val="20"/>
          <w:szCs w:val="20"/>
          <w:highlight w:val="white"/>
        </w:rPr>
        <w:t xml:space="preserve"> stellen we ‘NAAM’ als eindverantwoordelijke voor: </w:t>
      </w:r>
    </w:p>
    <w:p w14:paraId="6ED5FA6F" w14:textId="77777777" w:rsidR="00F84056" w:rsidRPr="00F84056" w:rsidRDefault="00F84056" w:rsidP="00F84056">
      <w:pPr>
        <w:numPr>
          <w:ilvl w:val="1"/>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 xml:space="preserve">Naleven van onze organisatie voor het naleven van dit protocol. </w:t>
      </w:r>
    </w:p>
    <w:p w14:paraId="21F56DB6" w14:textId="77777777" w:rsidR="00F84056" w:rsidRPr="00F84056" w:rsidRDefault="00F84056" w:rsidP="00F84056">
      <w:pPr>
        <w:numPr>
          <w:ilvl w:val="1"/>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Aanspreekpunt voor de gemeente en/of hulpdiensten.</w:t>
      </w:r>
    </w:p>
    <w:p w14:paraId="5F7E9C7B" w14:textId="77777777" w:rsidR="00F84056" w:rsidRPr="00F84056" w:rsidRDefault="00F84056" w:rsidP="00F84056">
      <w:pPr>
        <w:numPr>
          <w:ilvl w:val="1"/>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 xml:space="preserve">Begeleiden en ondersteunen van vrijwilligers die als corona coördinatoren hun taken uitvoeren (zie punt hieronder). </w:t>
      </w:r>
    </w:p>
    <w:p w14:paraId="174611D3" w14:textId="77777777" w:rsidR="00F84056" w:rsidRPr="00F84056" w:rsidRDefault="00F84056" w:rsidP="00F84056">
      <w:pPr>
        <w:numPr>
          <w:ilvl w:val="0"/>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 xml:space="preserve">Daarnaast wijzen we vrijwilligers aan die gaan ondersteunen. </w:t>
      </w:r>
    </w:p>
    <w:p w14:paraId="762677C8" w14:textId="77777777" w:rsidR="00F84056" w:rsidRPr="00F84056" w:rsidRDefault="00F84056" w:rsidP="00F84056">
      <w:pPr>
        <w:numPr>
          <w:ilvl w:val="1"/>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Begeleidt de instroom een uitstroom van deelnemers richting aanmeldlocatie.</w:t>
      </w:r>
    </w:p>
    <w:p w14:paraId="3CCE3356" w14:textId="77777777" w:rsidR="00F84056" w:rsidRPr="00F84056" w:rsidRDefault="00F84056" w:rsidP="00F84056">
      <w:pPr>
        <w:numPr>
          <w:ilvl w:val="1"/>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 xml:space="preserve">Zorgen dat het aantal toeschouwers van 250 niet wordt overschreden. </w:t>
      </w:r>
    </w:p>
    <w:p w14:paraId="4D943180" w14:textId="77777777" w:rsidR="00F84056" w:rsidRPr="00F84056" w:rsidRDefault="00F84056" w:rsidP="00F84056">
      <w:pPr>
        <w:numPr>
          <w:ilvl w:val="1"/>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 xml:space="preserve">Bijvullen van ontsmettingsmiddelen. </w:t>
      </w:r>
    </w:p>
    <w:p w14:paraId="493BCB60" w14:textId="77777777" w:rsidR="00F84056" w:rsidRPr="00F84056" w:rsidRDefault="00F84056" w:rsidP="00F84056">
      <w:pPr>
        <w:numPr>
          <w:ilvl w:val="1"/>
          <w:numId w:val="3"/>
        </w:numPr>
        <w:spacing w:line="276" w:lineRule="auto"/>
        <w:rPr>
          <w:rFonts w:ascii="Calibri" w:hAnsi="Calibri" w:cs="Calibri"/>
          <w:sz w:val="20"/>
          <w:szCs w:val="20"/>
          <w:highlight w:val="white"/>
        </w:rPr>
      </w:pPr>
      <w:r w:rsidRPr="00F84056">
        <w:rPr>
          <w:rFonts w:ascii="Calibri" w:hAnsi="Calibri" w:cs="Calibri"/>
          <w:sz w:val="20"/>
          <w:szCs w:val="20"/>
          <w:highlight w:val="white"/>
        </w:rPr>
        <w:t>Voorkom dat deelnemers blijven hangen in het finishgebied na hun finish.</w:t>
      </w:r>
    </w:p>
    <w:p w14:paraId="15F5ED7B" w14:textId="77777777" w:rsidR="00F84056" w:rsidRPr="00F84056" w:rsidRDefault="00F84056" w:rsidP="00F84056">
      <w:pPr>
        <w:rPr>
          <w:rFonts w:ascii="Calibri" w:hAnsi="Calibri" w:cs="Calibri"/>
        </w:rPr>
      </w:pPr>
    </w:p>
    <w:p w14:paraId="16A445BA" w14:textId="07416937" w:rsidR="00F84056" w:rsidRPr="00F84056" w:rsidRDefault="00F84056" w:rsidP="00F84056">
      <w:pPr>
        <w:rPr>
          <w:rFonts w:ascii="Calibri" w:hAnsi="Calibri" w:cs="Calibri"/>
          <w:b/>
        </w:rPr>
      </w:pPr>
      <w:r>
        <w:rPr>
          <w:rFonts w:ascii="Calibri" w:hAnsi="Calibri" w:cs="Calibri"/>
          <w:b/>
        </w:rPr>
        <w:br w:type="column"/>
      </w:r>
      <w:r w:rsidRPr="00F84056">
        <w:rPr>
          <w:rFonts w:ascii="Calibri" w:hAnsi="Calibri" w:cs="Calibri"/>
          <w:b/>
        </w:rPr>
        <w:lastRenderedPageBreak/>
        <w:t>Infomail deelnemers/toeschouwers</w:t>
      </w:r>
    </w:p>
    <w:p w14:paraId="3713B355"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Houd je aan de algemene veiligheids-en hygiënemaatregelen; </w:t>
      </w:r>
    </w:p>
    <w:p w14:paraId="09D397A7"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Houd met reizen naar de survivalrun rekening met de richtlijnen verkeer &amp; vervoer van de Rijksoverheid; </w:t>
      </w:r>
    </w:p>
    <w:p w14:paraId="156D97FE"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Controleer op de website van de survivalrun welke maatregelen er gelden en hoe de routing op het start/finishterrein er uit ziet; </w:t>
      </w:r>
    </w:p>
    <w:p w14:paraId="286CB933"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Kom in sportkleding naar de survivalrun; </w:t>
      </w:r>
    </w:p>
    <w:p w14:paraId="6E09AFC4"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Kom zo kort mogelijk voor de start het </w:t>
      </w:r>
      <w:proofErr w:type="spellStart"/>
      <w:r w:rsidRPr="00F84056">
        <w:rPr>
          <w:rFonts w:ascii="Calibri" w:hAnsi="Calibri" w:cs="Calibri"/>
        </w:rPr>
        <w:t>startvak</w:t>
      </w:r>
      <w:proofErr w:type="spellEnd"/>
      <w:r w:rsidRPr="00F84056">
        <w:rPr>
          <w:rFonts w:ascii="Calibri" w:hAnsi="Calibri" w:cs="Calibri"/>
        </w:rPr>
        <w:t xml:space="preserve"> in; </w:t>
      </w:r>
    </w:p>
    <w:p w14:paraId="04A8F508"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Vermijd het spugen in de handen; </w:t>
      </w:r>
    </w:p>
    <w:p w14:paraId="60CCED13"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Volg altijd de aanwijzingen van vrijwilligers/de organisatie op; </w:t>
      </w:r>
    </w:p>
    <w:p w14:paraId="30AFE272"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Zorg ervoor dat je buiten de noodzakelijke sport gerelateerde contactmomenten geen fysiek contact hebt; </w:t>
      </w:r>
    </w:p>
    <w:p w14:paraId="668F0282"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Voorafgaand en na afloop van de sportbeoefening dienen sporters van 18 jaar en ouder wél 1,5 meter afstand tot elkaar te houden, ook in de kleedkamers en in de kantines; </w:t>
      </w:r>
    </w:p>
    <w:p w14:paraId="17601FED" w14:textId="77777777" w:rsidR="00F84056" w:rsidRPr="00F84056" w:rsidRDefault="00F84056" w:rsidP="00F84056">
      <w:pPr>
        <w:numPr>
          <w:ilvl w:val="0"/>
          <w:numId w:val="1"/>
        </w:numPr>
        <w:spacing w:line="276" w:lineRule="auto"/>
        <w:rPr>
          <w:rFonts w:ascii="Calibri" w:hAnsi="Calibri" w:cs="Calibri"/>
        </w:rPr>
      </w:pPr>
      <w:r w:rsidRPr="00F84056">
        <w:rPr>
          <w:rFonts w:ascii="Calibri" w:hAnsi="Calibri" w:cs="Calibri"/>
        </w:rPr>
        <w:t xml:space="preserve">Verlaat zo snel mogelijk na de finish het finishterrein. </w:t>
      </w:r>
    </w:p>
    <w:p w14:paraId="5DB593BF" w14:textId="77777777" w:rsidR="00F84056" w:rsidRPr="00F84056" w:rsidRDefault="00F84056" w:rsidP="00F84056">
      <w:pPr>
        <w:rPr>
          <w:rFonts w:ascii="Calibri" w:hAnsi="Calibri" w:cs="Calibri"/>
          <w:b/>
        </w:rPr>
      </w:pPr>
      <w:r w:rsidRPr="00F84056">
        <w:rPr>
          <w:rFonts w:ascii="Calibri" w:hAnsi="Calibri" w:cs="Calibri"/>
        </w:rPr>
        <w:br/>
      </w:r>
      <w:r w:rsidRPr="00F84056">
        <w:rPr>
          <w:rFonts w:ascii="Calibri" w:hAnsi="Calibri" w:cs="Calibri"/>
          <w:b/>
        </w:rPr>
        <w:t>Vrijwilligers</w:t>
      </w:r>
    </w:p>
    <w:p w14:paraId="19F1FFA0" w14:textId="77777777" w:rsidR="00F84056" w:rsidRPr="00F84056" w:rsidRDefault="00F84056" w:rsidP="00F84056">
      <w:pPr>
        <w:rPr>
          <w:rFonts w:ascii="Calibri" w:hAnsi="Calibri" w:cs="Calibri"/>
        </w:rPr>
      </w:pPr>
      <w:r w:rsidRPr="00F84056">
        <w:rPr>
          <w:rFonts w:ascii="Calibri" w:hAnsi="Calibri" w:cs="Calibri"/>
        </w:rPr>
        <w:t>Instructies vrijwilligers/medewerkers over de wijze waarop ze op een verantwoorde en veilige manier het evenement mogelijk maken. Afstand houden tot deelnemer, toeschouwers en medevrijwilligers.</w:t>
      </w:r>
    </w:p>
    <w:p w14:paraId="73E84C8D" w14:textId="77777777" w:rsidR="00F84056" w:rsidRPr="00F84056" w:rsidRDefault="00F84056" w:rsidP="00F84056">
      <w:pPr>
        <w:rPr>
          <w:rFonts w:ascii="Calibri" w:hAnsi="Calibri" w:cs="Calibri"/>
        </w:rPr>
      </w:pPr>
    </w:p>
    <w:p w14:paraId="31CDBC9A" w14:textId="77777777" w:rsidR="00F84056" w:rsidRPr="00F84056" w:rsidRDefault="00F84056" w:rsidP="00F84056">
      <w:pPr>
        <w:rPr>
          <w:rFonts w:ascii="Calibri" w:hAnsi="Calibri" w:cs="Calibri"/>
        </w:rPr>
      </w:pPr>
      <w:r w:rsidRPr="00F84056">
        <w:rPr>
          <w:rFonts w:ascii="Calibri" w:hAnsi="Calibri" w:cs="Calibri"/>
          <w:b/>
        </w:rPr>
        <w:t>Opbouw/voorbereiding</w:t>
      </w:r>
      <w:r w:rsidRPr="00F84056">
        <w:rPr>
          <w:rFonts w:ascii="Calibri" w:hAnsi="Calibri" w:cs="Calibri"/>
        </w:rPr>
        <w:br/>
        <w:t>Werken in kleine teams bij het opbouwen van het parcours en de verdere voorbereiding; Tref voorzorgsmaatregelen zodat de 1,5 meter zoveel mogelijk geborgd kan worden.</w:t>
      </w:r>
    </w:p>
    <w:p w14:paraId="3CC931B1" w14:textId="77777777" w:rsidR="00F84056" w:rsidRPr="00F84056" w:rsidRDefault="00F84056" w:rsidP="00F84056">
      <w:pPr>
        <w:rPr>
          <w:rFonts w:ascii="Calibri" w:hAnsi="Calibri" w:cs="Calibri"/>
        </w:rPr>
      </w:pPr>
    </w:p>
    <w:p w14:paraId="0D8433A9" w14:textId="77777777" w:rsidR="00F84056" w:rsidRPr="00F84056" w:rsidRDefault="00F84056" w:rsidP="00F84056">
      <w:pPr>
        <w:rPr>
          <w:rFonts w:ascii="Calibri" w:hAnsi="Calibri" w:cs="Calibri"/>
        </w:rPr>
      </w:pPr>
      <w:r w:rsidRPr="00F84056">
        <w:rPr>
          <w:rFonts w:ascii="Calibri" w:hAnsi="Calibri" w:cs="Calibri"/>
          <w:b/>
        </w:rPr>
        <w:t>Parcours</w:t>
      </w:r>
      <w:r w:rsidRPr="00F84056">
        <w:rPr>
          <w:rFonts w:ascii="Calibri" w:hAnsi="Calibri" w:cs="Calibri"/>
        </w:rPr>
        <w:t xml:space="preserve"> </w:t>
      </w:r>
    </w:p>
    <w:p w14:paraId="23BEA480" w14:textId="77777777" w:rsidR="00F84056" w:rsidRPr="00F84056" w:rsidRDefault="00F84056" w:rsidP="00F84056">
      <w:pPr>
        <w:rPr>
          <w:rFonts w:ascii="Calibri" w:hAnsi="Calibri" w:cs="Calibri"/>
        </w:rPr>
      </w:pPr>
      <w:r w:rsidRPr="00F84056">
        <w:rPr>
          <w:rFonts w:ascii="Calibri" w:hAnsi="Calibri" w:cs="Calibri"/>
        </w:rPr>
        <w:t>Verversingspost; dubbele tafels of in de lengte zodat 1,5 meter afstand kunnen houden van sporters en toeschouwers;</w:t>
      </w:r>
    </w:p>
    <w:p w14:paraId="63B98EA0" w14:textId="77777777" w:rsidR="00F84056" w:rsidRPr="00F84056" w:rsidRDefault="00F84056" w:rsidP="00F84056">
      <w:pPr>
        <w:rPr>
          <w:rFonts w:ascii="Calibri" w:hAnsi="Calibri" w:cs="Calibri"/>
        </w:rPr>
      </w:pPr>
    </w:p>
    <w:p w14:paraId="60A17EF1" w14:textId="77777777" w:rsidR="00F84056" w:rsidRPr="00F84056" w:rsidRDefault="00F84056" w:rsidP="00F84056">
      <w:pPr>
        <w:rPr>
          <w:rFonts w:ascii="Calibri" w:hAnsi="Calibri" w:cs="Calibri"/>
        </w:rPr>
      </w:pPr>
      <w:r w:rsidRPr="00F84056">
        <w:rPr>
          <w:rFonts w:ascii="Calibri" w:hAnsi="Calibri" w:cs="Calibri"/>
        </w:rPr>
        <w:t>NB</w:t>
      </w:r>
    </w:p>
    <w:p w14:paraId="2E8FD631" w14:textId="77777777" w:rsidR="00F84056" w:rsidRPr="00F84056" w:rsidRDefault="00F84056" w:rsidP="00F84056">
      <w:pPr>
        <w:rPr>
          <w:rFonts w:ascii="Calibri" w:hAnsi="Calibri" w:cs="Calibri"/>
        </w:rPr>
      </w:pPr>
      <w:r w:rsidRPr="00F84056">
        <w:rPr>
          <w:rFonts w:ascii="Calibri" w:hAnsi="Calibri" w:cs="Calibri"/>
        </w:rPr>
        <w:t>Deze richtlijnen zijn gebaseerd op het coronaprotocol van de Survivalrun Bond Nederland welke in samenspraak met NOC-NSF opgesteld is. Bij wijzigingen in dit protocol zullen wij onze richtlijnen hierop aanpassen.</w:t>
      </w:r>
    </w:p>
    <w:p w14:paraId="60BE017D" w14:textId="2AA18CF2" w:rsidR="00F84056" w:rsidRPr="00F84056" w:rsidRDefault="00F84056" w:rsidP="00F84056">
      <w:pPr>
        <w:pStyle w:val="Kop1"/>
      </w:pPr>
      <w:r>
        <w:rPr>
          <w:rFonts w:ascii="Calibri" w:hAnsi="Calibri" w:cs="Calibri"/>
        </w:rPr>
        <w:br w:type="column"/>
      </w:r>
      <w:bookmarkStart w:id="3" w:name="_Toc89775964"/>
      <w:bookmarkStart w:id="4" w:name="_Toc89776023"/>
      <w:r w:rsidRPr="00F84056">
        <w:lastRenderedPageBreak/>
        <w:t>Survivalrun Neede Protocol COVID-19 run 2020, 17 en 18 oktober</w:t>
      </w:r>
      <w:bookmarkEnd w:id="3"/>
      <w:bookmarkEnd w:id="4"/>
    </w:p>
    <w:p w14:paraId="4C43EFC3" w14:textId="77777777" w:rsidR="00F84056" w:rsidRDefault="00F84056" w:rsidP="00F84056">
      <w:pPr>
        <w:rPr>
          <w:rFonts w:ascii="Calibri" w:hAnsi="Calibri" w:cs="Calibri"/>
        </w:rPr>
      </w:pPr>
      <w:r>
        <w:rPr>
          <w:rFonts w:ascii="Calibri" w:hAnsi="Calibri" w:cs="Calibri"/>
        </w:rPr>
        <w:t>Draaiboek bijlage voor de survivalrun van 2020 afgestemd op de destijds geldende maatregelen.</w:t>
      </w:r>
    </w:p>
    <w:p w14:paraId="7F7BBD9A" w14:textId="744BF71E" w:rsidR="00E70922" w:rsidRDefault="00E70922">
      <w:pPr>
        <w:rPr>
          <w:rFonts w:ascii="Calibri" w:hAnsi="Calibri" w:cs="Calibri"/>
        </w:rPr>
      </w:pPr>
    </w:p>
    <w:p w14:paraId="45E01242" w14:textId="77777777" w:rsidR="00F84056" w:rsidRPr="00F84056" w:rsidRDefault="00F84056" w:rsidP="00F84056">
      <w:pPr>
        <w:tabs>
          <w:tab w:val="num" w:pos="720"/>
        </w:tabs>
        <w:rPr>
          <w:rFonts w:ascii="Calibri" w:hAnsi="Calibri" w:cs="Calibri"/>
          <w:b/>
          <w:bCs/>
        </w:rPr>
      </w:pPr>
      <w:r w:rsidRPr="00F84056">
        <w:rPr>
          <w:rFonts w:ascii="Calibri" w:hAnsi="Calibri" w:cs="Calibri"/>
          <w:b/>
          <w:bCs/>
        </w:rPr>
        <w:t>Stichting Survival Neede</w:t>
      </w:r>
    </w:p>
    <w:p w14:paraId="40294BC9" w14:textId="77777777" w:rsidR="00F84056" w:rsidRPr="00F84056" w:rsidRDefault="00F84056" w:rsidP="00F84056">
      <w:pPr>
        <w:tabs>
          <w:tab w:val="num" w:pos="720"/>
        </w:tabs>
        <w:rPr>
          <w:rFonts w:ascii="Calibri" w:hAnsi="Calibri" w:cs="Calibri"/>
          <w:b/>
          <w:bCs/>
        </w:rPr>
      </w:pPr>
    </w:p>
    <w:p w14:paraId="0B4D47BF" w14:textId="77777777" w:rsidR="00F84056" w:rsidRPr="00F84056" w:rsidRDefault="00F84056" w:rsidP="00F84056">
      <w:pPr>
        <w:tabs>
          <w:tab w:val="num" w:pos="720"/>
        </w:tabs>
        <w:rPr>
          <w:rFonts w:ascii="Calibri" w:hAnsi="Calibri" w:cs="Calibri"/>
          <w:b/>
          <w:bCs/>
        </w:rPr>
      </w:pPr>
      <w:r w:rsidRPr="00F84056">
        <w:rPr>
          <w:rFonts w:ascii="Calibri" w:hAnsi="Calibri" w:cs="Calibri"/>
          <w:b/>
          <w:bCs/>
        </w:rPr>
        <w:t>Protocol COVID-19 run 2020, 17 en 18 oktober</w:t>
      </w:r>
    </w:p>
    <w:p w14:paraId="2EC6292E" w14:textId="77777777" w:rsidR="00F84056" w:rsidRPr="00F84056" w:rsidRDefault="00F84056" w:rsidP="00F84056">
      <w:pPr>
        <w:tabs>
          <w:tab w:val="num" w:pos="720"/>
        </w:tabs>
        <w:rPr>
          <w:rFonts w:ascii="Calibri" w:hAnsi="Calibri" w:cs="Calibri"/>
          <w:b/>
          <w:bCs/>
          <w:sz w:val="20"/>
          <w:szCs w:val="20"/>
        </w:rPr>
      </w:pPr>
    </w:p>
    <w:p w14:paraId="0326856F" w14:textId="77777777" w:rsidR="00F84056" w:rsidRPr="00F84056" w:rsidRDefault="00F84056" w:rsidP="00F84056">
      <w:pPr>
        <w:tabs>
          <w:tab w:val="num" w:pos="720"/>
        </w:tabs>
        <w:rPr>
          <w:rFonts w:ascii="Calibri" w:hAnsi="Calibri" w:cs="Calibri"/>
          <w:sz w:val="20"/>
          <w:szCs w:val="20"/>
        </w:rPr>
      </w:pPr>
    </w:p>
    <w:p w14:paraId="77D99DE1" w14:textId="77777777" w:rsidR="00F84056" w:rsidRPr="00F84056" w:rsidRDefault="00F84056" w:rsidP="00F84056">
      <w:pPr>
        <w:pStyle w:val="Normaalweb"/>
        <w:rPr>
          <w:b/>
          <w:bCs/>
          <w:color w:val="000000"/>
          <w:sz w:val="20"/>
          <w:szCs w:val="20"/>
          <w:u w:val="single"/>
        </w:rPr>
      </w:pPr>
      <w:r w:rsidRPr="00F84056">
        <w:rPr>
          <w:b/>
          <w:bCs/>
          <w:color w:val="000000"/>
          <w:sz w:val="20"/>
          <w:szCs w:val="20"/>
          <w:u w:val="single"/>
        </w:rPr>
        <w:t>Nazorg</w:t>
      </w:r>
    </w:p>
    <w:p w14:paraId="728AC789" w14:textId="77777777" w:rsidR="00F84056" w:rsidRPr="00F84056" w:rsidRDefault="00F84056" w:rsidP="00F84056">
      <w:pPr>
        <w:pStyle w:val="Normaalweb"/>
        <w:rPr>
          <w:color w:val="000000"/>
          <w:sz w:val="20"/>
          <w:szCs w:val="20"/>
        </w:rPr>
      </w:pPr>
      <w:r w:rsidRPr="00F84056">
        <w:rPr>
          <w:color w:val="000000"/>
          <w:sz w:val="20"/>
          <w:szCs w:val="20"/>
        </w:rPr>
        <w:t>Deelnemers en vrijwilligers worden geattendeerd op het feit dat men zich bij eventuele klachten na afloop van het evenement, of de dagen daarna, kan laten testen.</w:t>
      </w:r>
    </w:p>
    <w:p w14:paraId="5115BAD8" w14:textId="77777777" w:rsidR="00F84056" w:rsidRPr="00F84056" w:rsidRDefault="00F84056" w:rsidP="00F84056">
      <w:pPr>
        <w:pStyle w:val="Normaalweb"/>
        <w:rPr>
          <w:color w:val="000000"/>
          <w:sz w:val="20"/>
          <w:szCs w:val="20"/>
        </w:rPr>
      </w:pPr>
      <w:r w:rsidRPr="00F84056">
        <w:rPr>
          <w:color w:val="000000"/>
          <w:sz w:val="20"/>
          <w:szCs w:val="20"/>
        </w:rPr>
        <w:t>Na afloop van de run zullen alle betrokken deelnemers en vrijwilligers een e-mail ontvangen met een gezondheidscheck, ook bedoeld voor de partners.</w:t>
      </w:r>
    </w:p>
    <w:p w14:paraId="49ADD5D9" w14:textId="77777777" w:rsidR="00F84056" w:rsidRPr="00F84056" w:rsidRDefault="00F84056" w:rsidP="00F84056">
      <w:pPr>
        <w:pStyle w:val="Normaalweb"/>
        <w:rPr>
          <w:color w:val="000000"/>
          <w:sz w:val="20"/>
          <w:szCs w:val="20"/>
        </w:rPr>
      </w:pPr>
    </w:p>
    <w:p w14:paraId="2CF1B675" w14:textId="77777777" w:rsidR="00F84056" w:rsidRPr="00F84056" w:rsidRDefault="00F84056" w:rsidP="00F84056">
      <w:pPr>
        <w:pStyle w:val="Normaalweb"/>
        <w:rPr>
          <w:color w:val="000000"/>
          <w:sz w:val="20"/>
          <w:szCs w:val="20"/>
        </w:rPr>
      </w:pPr>
      <w:r w:rsidRPr="00F84056">
        <w:rPr>
          <w:color w:val="000000"/>
          <w:sz w:val="20"/>
          <w:szCs w:val="20"/>
        </w:rPr>
        <w:t xml:space="preserve">Indien één van de deelnemers binnen 2 weken klachten </w:t>
      </w:r>
      <w:proofErr w:type="gramStart"/>
      <w:r w:rsidRPr="00F84056">
        <w:rPr>
          <w:color w:val="000000"/>
          <w:sz w:val="20"/>
          <w:szCs w:val="20"/>
        </w:rPr>
        <w:t>ondervind</w:t>
      </w:r>
      <w:proofErr w:type="gramEnd"/>
      <w:r w:rsidRPr="00F84056">
        <w:rPr>
          <w:color w:val="000000"/>
          <w:sz w:val="20"/>
          <w:szCs w:val="20"/>
        </w:rPr>
        <w:t xml:space="preserve"> wordt men verzocht dit per direct te melden aan de Stichting Survival Neede. De SSN zal de deelnemers die hebben deelgenomen op dezelfde wedstrijddag informeren.</w:t>
      </w:r>
    </w:p>
    <w:p w14:paraId="4FF16B10" w14:textId="77777777" w:rsidR="00F84056" w:rsidRPr="00F84056" w:rsidRDefault="00F84056" w:rsidP="00F84056">
      <w:pPr>
        <w:pStyle w:val="Normaalweb"/>
        <w:rPr>
          <w:b/>
          <w:bCs/>
          <w:color w:val="000000"/>
        </w:rPr>
      </w:pPr>
    </w:p>
    <w:p w14:paraId="7BA5265E" w14:textId="77777777" w:rsidR="00F84056" w:rsidRPr="00F84056" w:rsidRDefault="00F84056" w:rsidP="00F84056">
      <w:pPr>
        <w:tabs>
          <w:tab w:val="num" w:pos="720"/>
        </w:tabs>
        <w:rPr>
          <w:rFonts w:ascii="Calibri" w:hAnsi="Calibri" w:cs="Calibri"/>
          <w:b/>
          <w:bCs/>
          <w:sz w:val="20"/>
          <w:szCs w:val="20"/>
        </w:rPr>
      </w:pPr>
      <w:r w:rsidRPr="00F84056">
        <w:rPr>
          <w:rFonts w:ascii="Calibri" w:hAnsi="Calibri" w:cs="Calibri"/>
          <w:b/>
          <w:bCs/>
          <w:sz w:val="20"/>
          <w:szCs w:val="20"/>
        </w:rPr>
        <w:t>Desinfectie middelen:</w:t>
      </w:r>
    </w:p>
    <w:p w14:paraId="09BDD106" w14:textId="77777777" w:rsidR="00F84056" w:rsidRPr="00F84056" w:rsidRDefault="00F84056" w:rsidP="00F84056">
      <w:pPr>
        <w:tabs>
          <w:tab w:val="num" w:pos="720"/>
        </w:tabs>
        <w:rPr>
          <w:rFonts w:ascii="Calibri" w:hAnsi="Calibri" w:cs="Calibri"/>
          <w:sz w:val="20"/>
          <w:szCs w:val="20"/>
        </w:rPr>
      </w:pPr>
      <w:r w:rsidRPr="00F84056">
        <w:rPr>
          <w:rFonts w:ascii="Calibri" w:hAnsi="Calibri" w:cs="Calibri"/>
          <w:sz w:val="20"/>
          <w:szCs w:val="20"/>
        </w:rPr>
        <w:t>Bij de inschrijving, voor de start, bij de verversingsposten, alsmede de finish zijn desinfectie middelen geplaatst.</w:t>
      </w:r>
    </w:p>
    <w:p w14:paraId="520883CF" w14:textId="77777777" w:rsidR="00F84056" w:rsidRPr="00F84056" w:rsidRDefault="00F84056" w:rsidP="00F84056">
      <w:pPr>
        <w:tabs>
          <w:tab w:val="num" w:pos="720"/>
        </w:tabs>
        <w:rPr>
          <w:rFonts w:ascii="Calibri" w:hAnsi="Calibri" w:cs="Calibri"/>
          <w:sz w:val="20"/>
          <w:szCs w:val="20"/>
        </w:rPr>
      </w:pPr>
    </w:p>
    <w:p w14:paraId="2BB5719E" w14:textId="77777777" w:rsidR="00F84056" w:rsidRPr="00F84056" w:rsidRDefault="00F84056" w:rsidP="00F84056">
      <w:pPr>
        <w:tabs>
          <w:tab w:val="num" w:pos="720"/>
        </w:tabs>
        <w:rPr>
          <w:rFonts w:ascii="Calibri" w:hAnsi="Calibri" w:cs="Calibri"/>
          <w:b/>
          <w:bCs/>
          <w:sz w:val="20"/>
          <w:szCs w:val="20"/>
          <w:u w:val="single"/>
        </w:rPr>
      </w:pPr>
      <w:r w:rsidRPr="00F84056">
        <w:rPr>
          <w:rFonts w:ascii="Calibri" w:hAnsi="Calibri" w:cs="Calibri"/>
          <w:b/>
          <w:bCs/>
          <w:sz w:val="20"/>
          <w:szCs w:val="20"/>
          <w:u w:val="single"/>
        </w:rPr>
        <w:t>COVID19 regels:</w:t>
      </w:r>
    </w:p>
    <w:p w14:paraId="6AD496EF" w14:textId="77777777" w:rsidR="00F84056" w:rsidRPr="00F84056" w:rsidRDefault="00F84056" w:rsidP="00F84056">
      <w:pPr>
        <w:tabs>
          <w:tab w:val="num" w:pos="720"/>
        </w:tabs>
        <w:rPr>
          <w:rFonts w:ascii="Calibri" w:hAnsi="Calibri" w:cs="Calibri"/>
          <w:sz w:val="20"/>
          <w:szCs w:val="20"/>
        </w:rPr>
      </w:pPr>
    </w:p>
    <w:p w14:paraId="78AF352C" w14:textId="77777777" w:rsidR="00F84056" w:rsidRPr="00F84056" w:rsidRDefault="00F84056" w:rsidP="00F84056">
      <w:pPr>
        <w:tabs>
          <w:tab w:val="num" w:pos="720"/>
        </w:tabs>
        <w:rPr>
          <w:rFonts w:ascii="Calibri" w:hAnsi="Calibri" w:cs="Calibri"/>
          <w:b/>
          <w:bCs/>
          <w:sz w:val="20"/>
          <w:szCs w:val="20"/>
        </w:rPr>
      </w:pPr>
      <w:r w:rsidRPr="00F84056">
        <w:rPr>
          <w:rFonts w:ascii="Calibri" w:hAnsi="Calibri" w:cs="Calibri"/>
          <w:b/>
          <w:bCs/>
          <w:sz w:val="20"/>
          <w:szCs w:val="20"/>
        </w:rPr>
        <w:t>De Veiligheid- en hygiëneregels van NOC-NSF vormen het uitgangspunt.</w:t>
      </w:r>
    </w:p>
    <w:p w14:paraId="7497DDFB" w14:textId="77777777" w:rsidR="00F84056" w:rsidRPr="00F84056" w:rsidRDefault="00F84056" w:rsidP="00F84056">
      <w:pPr>
        <w:tabs>
          <w:tab w:val="num" w:pos="720"/>
        </w:tabs>
        <w:rPr>
          <w:rFonts w:ascii="Calibri" w:hAnsi="Calibri" w:cs="Calibri"/>
          <w:b/>
          <w:bCs/>
          <w:sz w:val="20"/>
          <w:szCs w:val="20"/>
        </w:rPr>
      </w:pPr>
    </w:p>
    <w:p w14:paraId="012BCFE9" w14:textId="77777777" w:rsidR="00F84056" w:rsidRPr="00F84056" w:rsidRDefault="00F84056" w:rsidP="00F84056">
      <w:pPr>
        <w:pStyle w:val="Normaalweb"/>
        <w:numPr>
          <w:ilvl w:val="0"/>
          <w:numId w:val="5"/>
        </w:numPr>
        <w:rPr>
          <w:color w:val="000000"/>
          <w:sz w:val="20"/>
          <w:szCs w:val="20"/>
        </w:rPr>
      </w:pPr>
      <w:r w:rsidRPr="00F84056">
        <w:rPr>
          <w:color w:val="000000"/>
          <w:sz w:val="20"/>
          <w:szCs w:val="20"/>
        </w:rPr>
        <w:t>Gebruik je gezond verstand</w:t>
      </w:r>
    </w:p>
    <w:p w14:paraId="08D3DC83" w14:textId="77777777" w:rsidR="00F84056" w:rsidRPr="00F84056" w:rsidRDefault="00F84056" w:rsidP="00F84056">
      <w:pPr>
        <w:pStyle w:val="Normaalweb"/>
        <w:numPr>
          <w:ilvl w:val="0"/>
          <w:numId w:val="5"/>
        </w:numPr>
        <w:rPr>
          <w:color w:val="000000"/>
          <w:sz w:val="20"/>
          <w:szCs w:val="20"/>
        </w:rPr>
      </w:pPr>
      <w:r w:rsidRPr="00F84056">
        <w:rPr>
          <w:color w:val="000000"/>
          <w:sz w:val="20"/>
          <w:szCs w:val="20"/>
        </w:rPr>
        <w:t>Volg richtlijnen van Rijksoverheid en RIVM te allen tijde op</w:t>
      </w:r>
    </w:p>
    <w:p w14:paraId="42BF5047" w14:textId="77777777" w:rsidR="00F84056" w:rsidRPr="00F84056" w:rsidRDefault="00F84056" w:rsidP="00F84056">
      <w:pPr>
        <w:pStyle w:val="Normaalweb"/>
        <w:numPr>
          <w:ilvl w:val="0"/>
          <w:numId w:val="5"/>
        </w:numPr>
        <w:rPr>
          <w:color w:val="000000"/>
          <w:sz w:val="20"/>
          <w:szCs w:val="20"/>
        </w:rPr>
      </w:pPr>
      <w:r w:rsidRPr="00F84056">
        <w:rPr>
          <w:color w:val="000000"/>
          <w:sz w:val="20"/>
          <w:szCs w:val="20"/>
        </w:rPr>
        <w:t>Bij klachten; blijf thuis en laat je zo snel mogelijk testen</w:t>
      </w:r>
    </w:p>
    <w:p w14:paraId="40778C19" w14:textId="77777777" w:rsidR="00F84056" w:rsidRPr="00F84056" w:rsidRDefault="00F84056" w:rsidP="00F84056">
      <w:pPr>
        <w:pStyle w:val="Normaalweb"/>
        <w:numPr>
          <w:ilvl w:val="0"/>
          <w:numId w:val="5"/>
        </w:numPr>
        <w:rPr>
          <w:color w:val="000000"/>
          <w:sz w:val="20"/>
          <w:szCs w:val="20"/>
        </w:rPr>
      </w:pPr>
      <w:r w:rsidRPr="00F84056">
        <w:rPr>
          <w:color w:val="000000"/>
          <w:sz w:val="20"/>
          <w:szCs w:val="20"/>
        </w:rPr>
        <w:t>Ben je 18 jaar of ouder; houd 1,5 meter afstand van anderen, behalve tijdens het sporten</w:t>
      </w:r>
    </w:p>
    <w:p w14:paraId="45466436" w14:textId="77777777" w:rsidR="00F84056" w:rsidRPr="00F84056" w:rsidRDefault="00F84056" w:rsidP="00F84056">
      <w:pPr>
        <w:pStyle w:val="Normaalweb"/>
        <w:numPr>
          <w:ilvl w:val="0"/>
          <w:numId w:val="5"/>
        </w:numPr>
        <w:rPr>
          <w:color w:val="000000"/>
          <w:sz w:val="20"/>
          <w:szCs w:val="20"/>
        </w:rPr>
      </w:pPr>
      <w:r w:rsidRPr="00F84056">
        <w:rPr>
          <w:color w:val="000000"/>
          <w:sz w:val="20"/>
          <w:szCs w:val="20"/>
        </w:rPr>
        <w:t>Was vaak je handen</w:t>
      </w:r>
    </w:p>
    <w:p w14:paraId="387F503F" w14:textId="77777777" w:rsidR="00F84056" w:rsidRPr="00F84056" w:rsidRDefault="00F84056" w:rsidP="00F84056">
      <w:pPr>
        <w:pStyle w:val="Normaalweb"/>
        <w:numPr>
          <w:ilvl w:val="0"/>
          <w:numId w:val="5"/>
        </w:numPr>
        <w:rPr>
          <w:color w:val="000000"/>
          <w:sz w:val="20"/>
          <w:szCs w:val="20"/>
        </w:rPr>
      </w:pPr>
      <w:r w:rsidRPr="00F84056">
        <w:rPr>
          <w:color w:val="000000"/>
          <w:sz w:val="20"/>
          <w:szCs w:val="20"/>
        </w:rPr>
        <w:t>Schudt geen handen</w:t>
      </w:r>
    </w:p>
    <w:p w14:paraId="0736588E" w14:textId="77777777" w:rsidR="00F84056" w:rsidRPr="00F84056" w:rsidRDefault="00F84056" w:rsidP="00F84056">
      <w:pPr>
        <w:pStyle w:val="Normaalweb"/>
        <w:numPr>
          <w:ilvl w:val="0"/>
          <w:numId w:val="5"/>
        </w:numPr>
        <w:rPr>
          <w:color w:val="000000"/>
          <w:sz w:val="20"/>
          <w:szCs w:val="20"/>
        </w:rPr>
      </w:pPr>
      <w:r w:rsidRPr="00F84056">
        <w:rPr>
          <w:color w:val="000000"/>
          <w:sz w:val="20"/>
          <w:szCs w:val="20"/>
        </w:rPr>
        <w:t>Vermijd drukte</w:t>
      </w:r>
    </w:p>
    <w:p w14:paraId="4AF006FE" w14:textId="77777777" w:rsidR="00F84056" w:rsidRPr="00F84056" w:rsidRDefault="00F84056" w:rsidP="00F84056">
      <w:pPr>
        <w:pStyle w:val="Normaalweb"/>
        <w:numPr>
          <w:ilvl w:val="0"/>
          <w:numId w:val="5"/>
        </w:numPr>
        <w:rPr>
          <w:color w:val="000000"/>
          <w:sz w:val="20"/>
          <w:szCs w:val="20"/>
        </w:rPr>
      </w:pPr>
      <w:r w:rsidRPr="00F84056">
        <w:rPr>
          <w:color w:val="000000"/>
          <w:sz w:val="20"/>
          <w:szCs w:val="20"/>
        </w:rPr>
        <w:t>Volg aanwijzingen van de organisatie altijd op, zoals looproutes ed.</w:t>
      </w:r>
    </w:p>
    <w:p w14:paraId="75491C15" w14:textId="77777777" w:rsidR="00F84056" w:rsidRPr="00F84056" w:rsidRDefault="00F84056" w:rsidP="00F84056">
      <w:pPr>
        <w:pStyle w:val="Normaalweb"/>
        <w:rPr>
          <w:color w:val="000000"/>
          <w:sz w:val="20"/>
          <w:szCs w:val="20"/>
        </w:rPr>
      </w:pPr>
    </w:p>
    <w:p w14:paraId="10C73B5B" w14:textId="77777777" w:rsidR="00F84056" w:rsidRPr="00F84056" w:rsidRDefault="00F84056" w:rsidP="00F84056">
      <w:pPr>
        <w:pStyle w:val="Normaalweb"/>
        <w:rPr>
          <w:b/>
          <w:bCs/>
          <w:color w:val="000000"/>
          <w:sz w:val="20"/>
          <w:szCs w:val="20"/>
        </w:rPr>
      </w:pPr>
      <w:r w:rsidRPr="00F84056">
        <w:rPr>
          <w:b/>
          <w:bCs/>
          <w:color w:val="000000"/>
          <w:sz w:val="20"/>
          <w:szCs w:val="20"/>
        </w:rPr>
        <w:t>Start/finishterrein</w:t>
      </w:r>
    </w:p>
    <w:p w14:paraId="463CD0EC" w14:textId="77777777" w:rsidR="00F84056" w:rsidRPr="00F84056" w:rsidRDefault="00F84056" w:rsidP="00F84056">
      <w:pPr>
        <w:pStyle w:val="Normaalweb"/>
        <w:rPr>
          <w:b/>
          <w:bCs/>
          <w:color w:val="000000"/>
          <w:sz w:val="20"/>
          <w:szCs w:val="20"/>
        </w:rPr>
      </w:pPr>
    </w:p>
    <w:p w14:paraId="2627D6C9" w14:textId="77777777" w:rsidR="00F84056" w:rsidRPr="00F84056" w:rsidRDefault="00F84056" w:rsidP="00F84056">
      <w:pPr>
        <w:pStyle w:val="Normaalweb"/>
        <w:numPr>
          <w:ilvl w:val="0"/>
          <w:numId w:val="6"/>
        </w:numPr>
        <w:rPr>
          <w:color w:val="000000"/>
          <w:sz w:val="20"/>
          <w:szCs w:val="20"/>
        </w:rPr>
      </w:pPr>
      <w:r w:rsidRPr="00F84056">
        <w:rPr>
          <w:color w:val="000000"/>
          <w:sz w:val="20"/>
          <w:szCs w:val="20"/>
        </w:rPr>
        <w:t>De huisregels:</w:t>
      </w:r>
    </w:p>
    <w:p w14:paraId="6167A9D2" w14:textId="77777777" w:rsidR="00F84056" w:rsidRPr="00F84056" w:rsidRDefault="00F84056" w:rsidP="00F84056">
      <w:pPr>
        <w:pStyle w:val="Normaalweb"/>
        <w:numPr>
          <w:ilvl w:val="1"/>
          <w:numId w:val="6"/>
        </w:numPr>
        <w:rPr>
          <w:color w:val="000000"/>
          <w:sz w:val="20"/>
          <w:szCs w:val="20"/>
        </w:rPr>
      </w:pPr>
      <w:r w:rsidRPr="00F84056">
        <w:rPr>
          <w:color w:val="000000"/>
          <w:sz w:val="20"/>
          <w:szCs w:val="20"/>
        </w:rPr>
        <w:t>1,5 meter afstand</w:t>
      </w:r>
    </w:p>
    <w:p w14:paraId="60EABE18" w14:textId="77777777" w:rsidR="00F84056" w:rsidRPr="00F84056" w:rsidRDefault="00F84056" w:rsidP="00F84056">
      <w:pPr>
        <w:pStyle w:val="Normaalweb"/>
        <w:numPr>
          <w:ilvl w:val="1"/>
          <w:numId w:val="6"/>
        </w:numPr>
        <w:rPr>
          <w:color w:val="000000"/>
          <w:sz w:val="20"/>
          <w:szCs w:val="20"/>
        </w:rPr>
      </w:pPr>
      <w:r w:rsidRPr="00F84056">
        <w:rPr>
          <w:color w:val="000000"/>
          <w:sz w:val="20"/>
          <w:szCs w:val="20"/>
        </w:rPr>
        <w:t xml:space="preserve">Reinig je handen met de aanwezige </w:t>
      </w:r>
      <w:proofErr w:type="spellStart"/>
      <w:r w:rsidRPr="00F84056">
        <w:rPr>
          <w:color w:val="000000"/>
          <w:sz w:val="20"/>
          <w:szCs w:val="20"/>
        </w:rPr>
        <w:t>handgel</w:t>
      </w:r>
      <w:proofErr w:type="spellEnd"/>
    </w:p>
    <w:p w14:paraId="288B92A2" w14:textId="77777777" w:rsidR="00F84056" w:rsidRPr="00F84056" w:rsidRDefault="00F84056" w:rsidP="00F84056">
      <w:pPr>
        <w:pStyle w:val="Normaalweb"/>
        <w:numPr>
          <w:ilvl w:val="1"/>
          <w:numId w:val="6"/>
        </w:numPr>
        <w:rPr>
          <w:color w:val="000000"/>
          <w:sz w:val="20"/>
          <w:szCs w:val="20"/>
        </w:rPr>
      </w:pPr>
      <w:r w:rsidRPr="00F84056">
        <w:rPr>
          <w:color w:val="000000"/>
          <w:sz w:val="20"/>
          <w:szCs w:val="20"/>
        </w:rPr>
        <w:t>Niet schreeuwen</w:t>
      </w:r>
    </w:p>
    <w:p w14:paraId="0D852A9E" w14:textId="77777777" w:rsidR="00F84056" w:rsidRPr="00F84056" w:rsidRDefault="00F84056" w:rsidP="00F84056">
      <w:pPr>
        <w:pStyle w:val="Normaalweb"/>
        <w:numPr>
          <w:ilvl w:val="1"/>
          <w:numId w:val="6"/>
        </w:numPr>
        <w:rPr>
          <w:color w:val="000000"/>
          <w:sz w:val="20"/>
          <w:szCs w:val="20"/>
        </w:rPr>
      </w:pPr>
      <w:r w:rsidRPr="00F84056">
        <w:rPr>
          <w:color w:val="000000"/>
          <w:sz w:val="20"/>
          <w:szCs w:val="20"/>
        </w:rPr>
        <w:t>Geen handen schudden</w:t>
      </w:r>
    </w:p>
    <w:p w14:paraId="48C0BA1A" w14:textId="77777777" w:rsidR="00F84056" w:rsidRPr="00F84056" w:rsidRDefault="00F84056" w:rsidP="00F84056">
      <w:pPr>
        <w:pStyle w:val="Normaalweb"/>
        <w:numPr>
          <w:ilvl w:val="1"/>
          <w:numId w:val="6"/>
        </w:numPr>
        <w:rPr>
          <w:color w:val="000000"/>
          <w:sz w:val="20"/>
          <w:szCs w:val="20"/>
        </w:rPr>
      </w:pPr>
      <w:r w:rsidRPr="00F84056">
        <w:rPr>
          <w:color w:val="000000"/>
          <w:sz w:val="20"/>
          <w:szCs w:val="20"/>
        </w:rPr>
        <w:t xml:space="preserve">Nies en hoest in de </w:t>
      </w:r>
      <w:proofErr w:type="spellStart"/>
      <w:r w:rsidRPr="00F84056">
        <w:rPr>
          <w:color w:val="000000"/>
          <w:sz w:val="20"/>
          <w:szCs w:val="20"/>
        </w:rPr>
        <w:t>elleboog</w:t>
      </w:r>
      <w:proofErr w:type="spellEnd"/>
    </w:p>
    <w:p w14:paraId="24B054F5" w14:textId="77777777" w:rsidR="00F84056" w:rsidRPr="00F84056" w:rsidRDefault="00F84056" w:rsidP="00F84056">
      <w:pPr>
        <w:pStyle w:val="Normaalweb"/>
        <w:numPr>
          <w:ilvl w:val="1"/>
          <w:numId w:val="6"/>
        </w:numPr>
        <w:rPr>
          <w:color w:val="000000"/>
          <w:sz w:val="20"/>
          <w:szCs w:val="20"/>
        </w:rPr>
      </w:pPr>
      <w:r w:rsidRPr="00F84056">
        <w:rPr>
          <w:color w:val="000000"/>
          <w:sz w:val="20"/>
          <w:szCs w:val="20"/>
        </w:rPr>
        <w:t>Niet in de handen spugen</w:t>
      </w:r>
    </w:p>
    <w:p w14:paraId="1BB808DB" w14:textId="77777777" w:rsidR="00F84056" w:rsidRPr="00F84056" w:rsidRDefault="00F84056" w:rsidP="00F84056">
      <w:pPr>
        <w:pStyle w:val="Normaalweb"/>
        <w:numPr>
          <w:ilvl w:val="0"/>
          <w:numId w:val="6"/>
        </w:numPr>
        <w:rPr>
          <w:color w:val="000000"/>
          <w:sz w:val="20"/>
          <w:szCs w:val="20"/>
        </w:rPr>
      </w:pPr>
      <w:r w:rsidRPr="00F84056">
        <w:rPr>
          <w:color w:val="000000"/>
          <w:sz w:val="20"/>
          <w:szCs w:val="20"/>
        </w:rPr>
        <w:lastRenderedPageBreak/>
        <w:t>Kom niet eerder dan 45 minuten voor jouw starttijd aan en vertrek na de finish direct weer naar huis, zodat je zo kort mogelijk op het terrein bent.</w:t>
      </w:r>
    </w:p>
    <w:p w14:paraId="7E3888D4" w14:textId="77777777" w:rsidR="00F84056" w:rsidRPr="00F84056" w:rsidRDefault="00F84056" w:rsidP="00F84056">
      <w:pPr>
        <w:pStyle w:val="Normaalweb"/>
        <w:numPr>
          <w:ilvl w:val="0"/>
          <w:numId w:val="6"/>
        </w:numPr>
        <w:rPr>
          <w:color w:val="000000"/>
          <w:sz w:val="20"/>
          <w:szCs w:val="20"/>
        </w:rPr>
      </w:pPr>
      <w:r w:rsidRPr="00F84056">
        <w:rPr>
          <w:color w:val="000000"/>
          <w:sz w:val="20"/>
          <w:szCs w:val="20"/>
        </w:rPr>
        <w:t xml:space="preserve">Kom alleen naar de wedstrijd en kom in </w:t>
      </w:r>
      <w:proofErr w:type="spellStart"/>
      <w:r w:rsidRPr="00F84056">
        <w:rPr>
          <w:color w:val="000000"/>
          <w:sz w:val="20"/>
          <w:szCs w:val="20"/>
        </w:rPr>
        <w:t>sportteneu</w:t>
      </w:r>
      <w:proofErr w:type="spellEnd"/>
      <w:r w:rsidRPr="00F84056">
        <w:rPr>
          <w:color w:val="000000"/>
          <w:sz w:val="20"/>
          <w:szCs w:val="20"/>
        </w:rPr>
        <w:t>.</w:t>
      </w:r>
    </w:p>
    <w:p w14:paraId="59E633F6" w14:textId="77777777" w:rsidR="00F84056" w:rsidRPr="00F84056" w:rsidRDefault="00F84056" w:rsidP="00F84056">
      <w:pPr>
        <w:pStyle w:val="Normaalweb"/>
        <w:numPr>
          <w:ilvl w:val="0"/>
          <w:numId w:val="6"/>
        </w:numPr>
        <w:rPr>
          <w:color w:val="000000"/>
          <w:sz w:val="20"/>
          <w:szCs w:val="20"/>
        </w:rPr>
      </w:pPr>
      <w:r w:rsidRPr="00F84056">
        <w:rPr>
          <w:color w:val="000000"/>
          <w:sz w:val="20"/>
          <w:szCs w:val="20"/>
        </w:rPr>
        <w:t>We bieden de mogelijkheid tot het kopen van een kop koffie/thee, verder is er geen catering</w:t>
      </w:r>
    </w:p>
    <w:p w14:paraId="6F644373" w14:textId="77777777" w:rsidR="00F84056" w:rsidRPr="00F84056" w:rsidRDefault="00F84056" w:rsidP="00F84056">
      <w:pPr>
        <w:pStyle w:val="Normaalweb"/>
        <w:numPr>
          <w:ilvl w:val="0"/>
          <w:numId w:val="6"/>
        </w:numPr>
        <w:rPr>
          <w:color w:val="000000"/>
          <w:sz w:val="20"/>
          <w:szCs w:val="20"/>
        </w:rPr>
      </w:pPr>
      <w:r w:rsidRPr="00F84056">
        <w:rPr>
          <w:color w:val="000000"/>
          <w:sz w:val="20"/>
          <w:szCs w:val="20"/>
        </w:rPr>
        <w:t>Volg de aanwijzingen van de vrijwilligers en de borden van en naar de parkeerplaats.</w:t>
      </w:r>
    </w:p>
    <w:p w14:paraId="747C7FDF" w14:textId="77777777" w:rsidR="00F84056" w:rsidRPr="00F84056" w:rsidRDefault="00F84056" w:rsidP="00F84056">
      <w:pPr>
        <w:pStyle w:val="Normaalweb"/>
        <w:numPr>
          <w:ilvl w:val="0"/>
          <w:numId w:val="6"/>
        </w:numPr>
        <w:rPr>
          <w:color w:val="000000"/>
          <w:sz w:val="20"/>
          <w:szCs w:val="20"/>
        </w:rPr>
      </w:pPr>
      <w:r w:rsidRPr="00F84056">
        <w:rPr>
          <w:color w:val="000000"/>
          <w:sz w:val="20"/>
          <w:szCs w:val="20"/>
        </w:rPr>
        <w:t xml:space="preserve">Er is geen prijsuitreiking. Prijzengeld wordt overgemaakt. </w:t>
      </w:r>
    </w:p>
    <w:p w14:paraId="674279D5" w14:textId="77777777" w:rsidR="00F84056" w:rsidRPr="00F84056" w:rsidRDefault="00F84056" w:rsidP="00F84056">
      <w:pPr>
        <w:pStyle w:val="Normaalweb"/>
        <w:numPr>
          <w:ilvl w:val="0"/>
          <w:numId w:val="6"/>
        </w:numPr>
        <w:rPr>
          <w:color w:val="000000"/>
          <w:sz w:val="20"/>
          <w:szCs w:val="20"/>
        </w:rPr>
      </w:pPr>
      <w:r w:rsidRPr="00F84056">
        <w:rPr>
          <w:color w:val="000000"/>
          <w:sz w:val="20"/>
          <w:szCs w:val="20"/>
        </w:rPr>
        <w:t>Er is geen douchegelegenheid, wel zijn er tenten waar men zich kan omkleden. Ook is er een tent voor tassenopslag.</w:t>
      </w:r>
    </w:p>
    <w:p w14:paraId="7C48C8E7" w14:textId="77777777" w:rsidR="00F84056" w:rsidRPr="00F84056" w:rsidRDefault="00F84056" w:rsidP="00F84056">
      <w:pPr>
        <w:pStyle w:val="Normaalweb"/>
        <w:numPr>
          <w:ilvl w:val="0"/>
          <w:numId w:val="7"/>
        </w:numPr>
        <w:rPr>
          <w:color w:val="000000"/>
          <w:sz w:val="20"/>
          <w:szCs w:val="20"/>
        </w:rPr>
      </w:pPr>
      <w:r w:rsidRPr="00F84056">
        <w:rPr>
          <w:color w:val="000000"/>
          <w:sz w:val="20"/>
          <w:szCs w:val="20"/>
        </w:rPr>
        <w:t>De deelnemers worden vanaf de parkeerplaats naar het start- finishterrein geleid en komen daar automatisch bij de tent voor de inschrijving en shirtuitgifte</w:t>
      </w:r>
    </w:p>
    <w:p w14:paraId="0F502EAC" w14:textId="77777777" w:rsidR="00F84056" w:rsidRPr="00F84056" w:rsidRDefault="00F84056" w:rsidP="00F84056">
      <w:pPr>
        <w:pStyle w:val="Normaalweb"/>
        <w:numPr>
          <w:ilvl w:val="0"/>
          <w:numId w:val="7"/>
        </w:numPr>
        <w:rPr>
          <w:color w:val="000000"/>
          <w:sz w:val="20"/>
          <w:szCs w:val="20"/>
        </w:rPr>
      </w:pPr>
      <w:r w:rsidRPr="00F84056">
        <w:rPr>
          <w:color w:val="000000"/>
          <w:sz w:val="20"/>
          <w:szCs w:val="20"/>
        </w:rPr>
        <w:t xml:space="preserve">D.m.v. </w:t>
      </w:r>
      <w:proofErr w:type="spellStart"/>
      <w:r w:rsidRPr="00F84056">
        <w:rPr>
          <w:color w:val="000000"/>
          <w:sz w:val="20"/>
          <w:szCs w:val="20"/>
        </w:rPr>
        <w:t>belinting</w:t>
      </w:r>
      <w:proofErr w:type="spellEnd"/>
      <w:r w:rsidRPr="00F84056">
        <w:rPr>
          <w:color w:val="000000"/>
          <w:sz w:val="20"/>
          <w:szCs w:val="20"/>
        </w:rPr>
        <w:t xml:space="preserve"> en markering wordt hier een éénrichtingsroute aangegeven en de 1,5 m afstand. Respecteer de afstand.</w:t>
      </w:r>
    </w:p>
    <w:p w14:paraId="121B2D91" w14:textId="77777777" w:rsidR="00F84056" w:rsidRPr="00F84056" w:rsidRDefault="00F84056" w:rsidP="00F84056">
      <w:pPr>
        <w:pStyle w:val="Normaalweb"/>
        <w:ind w:left="720"/>
        <w:rPr>
          <w:color w:val="000000"/>
          <w:sz w:val="20"/>
          <w:szCs w:val="20"/>
        </w:rPr>
      </w:pPr>
    </w:p>
    <w:p w14:paraId="37AFC62E" w14:textId="77777777" w:rsidR="00F84056" w:rsidRPr="00F84056" w:rsidRDefault="00F84056" w:rsidP="00F84056">
      <w:pPr>
        <w:pStyle w:val="Normaalweb"/>
        <w:ind w:left="720"/>
        <w:rPr>
          <w:color w:val="000000"/>
          <w:sz w:val="20"/>
          <w:szCs w:val="20"/>
        </w:rPr>
      </w:pPr>
    </w:p>
    <w:p w14:paraId="6D529685" w14:textId="77777777" w:rsidR="00F84056" w:rsidRPr="00F84056" w:rsidRDefault="00F84056" w:rsidP="00F84056">
      <w:pPr>
        <w:pStyle w:val="Normaalweb"/>
        <w:rPr>
          <w:b/>
          <w:color w:val="000000"/>
          <w:sz w:val="20"/>
          <w:szCs w:val="20"/>
        </w:rPr>
      </w:pPr>
      <w:r w:rsidRPr="00F84056">
        <w:rPr>
          <w:b/>
          <w:color w:val="000000"/>
          <w:sz w:val="20"/>
          <w:szCs w:val="20"/>
        </w:rPr>
        <w:t>Gezondheidscheck</w:t>
      </w:r>
    </w:p>
    <w:p w14:paraId="0E7784BB" w14:textId="77777777" w:rsidR="00F84056" w:rsidRPr="00F84056" w:rsidRDefault="00F84056" w:rsidP="00F84056">
      <w:pPr>
        <w:pStyle w:val="Normaalweb"/>
        <w:rPr>
          <w:color w:val="000000"/>
          <w:sz w:val="20"/>
          <w:szCs w:val="20"/>
        </w:rPr>
      </w:pPr>
      <w:r w:rsidRPr="00F84056">
        <w:rPr>
          <w:color w:val="000000"/>
          <w:sz w:val="20"/>
          <w:szCs w:val="20"/>
        </w:rPr>
        <w:t>Zonder een ingevulde en ondertekende gezondheidscheck kunt u niet deelnemen aan de run!</w:t>
      </w:r>
    </w:p>
    <w:p w14:paraId="1A2BA6BE" w14:textId="77777777" w:rsidR="00F84056" w:rsidRPr="00F84056" w:rsidRDefault="00F84056" w:rsidP="00F84056">
      <w:pPr>
        <w:pStyle w:val="Normaalweb"/>
        <w:rPr>
          <w:color w:val="000000"/>
          <w:sz w:val="20"/>
          <w:szCs w:val="20"/>
        </w:rPr>
      </w:pPr>
      <w:r w:rsidRPr="00F84056">
        <w:rPr>
          <w:color w:val="000000"/>
          <w:sz w:val="20"/>
          <w:szCs w:val="20"/>
        </w:rPr>
        <w:t xml:space="preserve">Print bijgaande vragenlijst uit en lever deze in bij het afhalen van het wedstrijdshirt. </w:t>
      </w:r>
    </w:p>
    <w:p w14:paraId="305279D4" w14:textId="77777777" w:rsidR="00F84056" w:rsidRPr="00F84056" w:rsidRDefault="00F84056" w:rsidP="00F84056">
      <w:pPr>
        <w:pStyle w:val="Normaalweb"/>
        <w:rPr>
          <w:color w:val="000000"/>
          <w:sz w:val="20"/>
          <w:szCs w:val="20"/>
        </w:rPr>
      </w:pPr>
    </w:p>
    <w:p w14:paraId="67188FBB" w14:textId="77777777" w:rsidR="00F84056" w:rsidRPr="00F84056" w:rsidRDefault="00F84056" w:rsidP="00F84056">
      <w:pPr>
        <w:rPr>
          <w:b/>
          <w:bCs/>
        </w:rPr>
      </w:pPr>
      <w:r w:rsidRPr="00F84056">
        <w:rPr>
          <w:b/>
          <w:bCs/>
        </w:rPr>
        <w:t>Beantwoord de volgende vragen</w:t>
      </w:r>
    </w:p>
    <w:p w14:paraId="538D92D6" w14:textId="77777777" w:rsidR="00F84056" w:rsidRPr="00F84056" w:rsidRDefault="00F84056" w:rsidP="00F84056">
      <w:pPr>
        <w:spacing w:after="100" w:afterAutospacing="1"/>
        <w:outlineLvl w:val="5"/>
        <w:rPr>
          <w:rFonts w:ascii="Calibri" w:eastAsia="Times New Roman" w:hAnsi="Calibri" w:cs="Calibri"/>
          <w:b/>
          <w:bCs/>
          <w:color w:val="212529"/>
        </w:rPr>
      </w:pPr>
      <w:r w:rsidRPr="00F84056">
        <w:rPr>
          <w:rFonts w:ascii="Calibri" w:eastAsia="Times New Roman" w:hAnsi="Calibri" w:cs="Calibri"/>
          <w:b/>
          <w:bCs/>
          <w:color w:val="212529"/>
        </w:rPr>
        <w:t>1. Had je last van hoestklachten in de afgelopen 24 uur?</w:t>
      </w:r>
    </w:p>
    <w:p w14:paraId="7946FBB9"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1CD11579" wp14:editId="1C31912F">
            <wp:extent cx="254635" cy="231775"/>
            <wp:effectExtent l="0" t="0" r="0" b="0"/>
            <wp:docPr id="17" name="Afbeelding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Nee</w:t>
      </w:r>
    </w:p>
    <w:p w14:paraId="3333DC32"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349B83D4" wp14:editId="4D1D27FE">
            <wp:extent cx="254635" cy="231775"/>
            <wp:effectExtent l="0" t="0" r="0" b="0"/>
            <wp:docPr id="18" name="Afbeelding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Ja</w:t>
      </w:r>
    </w:p>
    <w:p w14:paraId="67934AE5" w14:textId="77777777" w:rsidR="00F84056" w:rsidRPr="00F84056" w:rsidRDefault="00F84056" w:rsidP="00F84056">
      <w:pPr>
        <w:spacing w:after="100" w:afterAutospacing="1"/>
        <w:outlineLvl w:val="5"/>
        <w:rPr>
          <w:rFonts w:ascii="Calibri" w:eastAsia="Times New Roman" w:hAnsi="Calibri" w:cs="Calibri"/>
          <w:b/>
          <w:bCs/>
          <w:color w:val="212529"/>
        </w:rPr>
      </w:pPr>
      <w:r w:rsidRPr="00F84056">
        <w:rPr>
          <w:rFonts w:ascii="Calibri" w:eastAsia="Times New Roman" w:hAnsi="Calibri" w:cs="Calibri"/>
          <w:b/>
          <w:bCs/>
          <w:color w:val="212529"/>
        </w:rPr>
        <w:t>2. Had je last van neusverkoudheid in de afgelopen 24 uur?</w:t>
      </w:r>
    </w:p>
    <w:p w14:paraId="18AD2024"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72941C27" wp14:editId="3708FF0D">
            <wp:extent cx="254635" cy="231775"/>
            <wp:effectExtent l="0" t="0" r="0" b="0"/>
            <wp:docPr id="3" name="Afbeelding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Nee</w:t>
      </w:r>
    </w:p>
    <w:p w14:paraId="44B6BC9A"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6F2D6B5D" wp14:editId="3C7CC03A">
            <wp:extent cx="254635" cy="231775"/>
            <wp:effectExtent l="0" t="0" r="0" b="0"/>
            <wp:docPr id="4" name="Afbeelding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Ja</w:t>
      </w:r>
    </w:p>
    <w:p w14:paraId="316E2A47" w14:textId="77777777" w:rsidR="00F84056" w:rsidRPr="00F84056" w:rsidRDefault="00F84056" w:rsidP="00F84056">
      <w:pPr>
        <w:spacing w:after="100" w:afterAutospacing="1"/>
        <w:outlineLvl w:val="5"/>
        <w:rPr>
          <w:rFonts w:ascii="Calibri" w:eastAsia="Times New Roman" w:hAnsi="Calibri" w:cs="Calibri"/>
          <w:b/>
          <w:bCs/>
          <w:color w:val="212529"/>
        </w:rPr>
      </w:pPr>
      <w:r w:rsidRPr="00F84056">
        <w:rPr>
          <w:rFonts w:ascii="Calibri" w:eastAsia="Times New Roman" w:hAnsi="Calibri" w:cs="Calibri"/>
          <w:b/>
          <w:bCs/>
          <w:color w:val="212529"/>
        </w:rPr>
        <w:t>3. Had je last van koorts (boven 38° C) in de afgelopen 24 uur?</w:t>
      </w:r>
    </w:p>
    <w:p w14:paraId="6A58A076"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18E74B36" wp14:editId="7C3D1DCC">
            <wp:extent cx="254635" cy="231775"/>
            <wp:effectExtent l="0" t="0" r="0" b="0"/>
            <wp:docPr id="5" name="Afbeelding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Nee</w:t>
      </w:r>
    </w:p>
    <w:p w14:paraId="6510B152"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4FAD0A61" wp14:editId="3C73FB0A">
            <wp:extent cx="254635" cy="231775"/>
            <wp:effectExtent l="0" t="0" r="0" b="0"/>
            <wp:docPr id="6" name="Afbeelding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Ja</w:t>
      </w:r>
    </w:p>
    <w:p w14:paraId="4C6F8A8E" w14:textId="77777777" w:rsidR="00F84056" w:rsidRPr="00F84056" w:rsidRDefault="00F84056" w:rsidP="00F84056">
      <w:pPr>
        <w:spacing w:after="100" w:afterAutospacing="1"/>
        <w:outlineLvl w:val="5"/>
        <w:rPr>
          <w:rFonts w:ascii="Calibri" w:eastAsia="Times New Roman" w:hAnsi="Calibri" w:cs="Calibri"/>
          <w:b/>
          <w:bCs/>
          <w:color w:val="212529"/>
        </w:rPr>
      </w:pPr>
      <w:r w:rsidRPr="00F84056">
        <w:rPr>
          <w:rFonts w:ascii="Calibri" w:eastAsia="Times New Roman" w:hAnsi="Calibri" w:cs="Calibri"/>
          <w:b/>
          <w:bCs/>
          <w:color w:val="212529"/>
        </w:rPr>
        <w:t>4. Had je last van benauwdheidsklachten in de afgelopen 24 uur?</w:t>
      </w:r>
    </w:p>
    <w:p w14:paraId="6E233569"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48727344" wp14:editId="69BCE03A">
            <wp:extent cx="254635" cy="231775"/>
            <wp:effectExtent l="0" t="0" r="0" b="0"/>
            <wp:docPr id="7" name="Afbeelding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Nee</w:t>
      </w:r>
    </w:p>
    <w:p w14:paraId="57C4F674"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0DF2F9D3" wp14:editId="3D66C495">
            <wp:extent cx="254635" cy="231775"/>
            <wp:effectExtent l="0" t="0" r="0" b="0"/>
            <wp:docPr id="8" name="Afbeelding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Ja</w:t>
      </w:r>
    </w:p>
    <w:p w14:paraId="3A2F9CFA" w14:textId="77777777" w:rsidR="00F84056" w:rsidRPr="00F84056" w:rsidRDefault="00F84056" w:rsidP="00F84056">
      <w:pPr>
        <w:spacing w:after="100" w:afterAutospacing="1"/>
        <w:outlineLvl w:val="5"/>
        <w:rPr>
          <w:rFonts w:ascii="Calibri" w:eastAsia="Times New Roman" w:hAnsi="Calibri" w:cs="Calibri"/>
          <w:b/>
          <w:bCs/>
          <w:color w:val="212529"/>
        </w:rPr>
      </w:pPr>
      <w:r w:rsidRPr="00F84056">
        <w:rPr>
          <w:rFonts w:ascii="Calibri" w:eastAsia="Times New Roman" w:hAnsi="Calibri" w:cs="Calibri"/>
          <w:b/>
          <w:bCs/>
          <w:color w:val="212529"/>
        </w:rPr>
        <w:t>5. Heb je op dit moment een huisgenoot met koorts en/of benauwdheidsklachten?</w:t>
      </w:r>
    </w:p>
    <w:p w14:paraId="4FA5FEAF"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2A90530F" wp14:editId="7DCF327F">
            <wp:extent cx="254635" cy="231775"/>
            <wp:effectExtent l="0" t="0" r="0" b="0"/>
            <wp:docPr id="9" name="Afbeelding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Nee</w:t>
      </w:r>
    </w:p>
    <w:p w14:paraId="2E284D93"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lastRenderedPageBreak/>
        <w:drawing>
          <wp:inline distT="0" distB="0" distL="0" distR="0" wp14:anchorId="10D1405B" wp14:editId="469E8D3E">
            <wp:extent cx="254635" cy="231775"/>
            <wp:effectExtent l="0" t="0" r="0" b="0"/>
            <wp:docPr id="10" name="Afbeelding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Ja</w:t>
      </w:r>
    </w:p>
    <w:p w14:paraId="5B34DD9D" w14:textId="77777777" w:rsidR="00F84056" w:rsidRPr="00F84056" w:rsidRDefault="00F84056" w:rsidP="00F84056">
      <w:pPr>
        <w:spacing w:after="100" w:afterAutospacing="1"/>
        <w:outlineLvl w:val="5"/>
        <w:rPr>
          <w:rFonts w:ascii="Calibri" w:eastAsia="Times New Roman" w:hAnsi="Calibri" w:cs="Calibri"/>
          <w:b/>
          <w:bCs/>
          <w:color w:val="212529"/>
        </w:rPr>
      </w:pPr>
      <w:r w:rsidRPr="00F84056">
        <w:rPr>
          <w:rFonts w:ascii="Calibri" w:eastAsia="Times New Roman" w:hAnsi="Calibri" w:cs="Calibri"/>
          <w:b/>
          <w:bCs/>
          <w:color w:val="212529"/>
        </w:rPr>
        <w:t>6. Heb je het coronavirus gehad en is dit de afgelopen 7 dagen vastgesteld?</w:t>
      </w:r>
    </w:p>
    <w:p w14:paraId="1626A861"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4B9D677A" wp14:editId="709798FF">
            <wp:extent cx="254635" cy="231775"/>
            <wp:effectExtent l="0" t="0" r="0" b="0"/>
            <wp:docPr id="11" name="Afbeelding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Nee</w:t>
      </w:r>
    </w:p>
    <w:p w14:paraId="64164AA2"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02D55B23" wp14:editId="4E1601CA">
            <wp:extent cx="254635" cy="231775"/>
            <wp:effectExtent l="0" t="0" r="0" b="0"/>
            <wp:docPr id="12" name="Afbeelding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Ja</w:t>
      </w:r>
    </w:p>
    <w:p w14:paraId="463A07EF" w14:textId="77777777" w:rsidR="00F84056" w:rsidRPr="00F84056" w:rsidRDefault="00F84056" w:rsidP="00F84056">
      <w:pPr>
        <w:spacing w:after="100" w:afterAutospacing="1"/>
        <w:outlineLvl w:val="5"/>
        <w:rPr>
          <w:rFonts w:ascii="Calibri" w:eastAsia="Times New Roman" w:hAnsi="Calibri" w:cs="Calibri"/>
          <w:b/>
          <w:bCs/>
          <w:color w:val="212529"/>
        </w:rPr>
      </w:pPr>
      <w:r w:rsidRPr="00F84056">
        <w:rPr>
          <w:rFonts w:ascii="Calibri" w:eastAsia="Times New Roman" w:hAnsi="Calibri" w:cs="Calibri"/>
          <w:b/>
          <w:bCs/>
          <w:color w:val="212529"/>
        </w:rPr>
        <w:t>7. Heb je een huisgenoot/gezinslid met het coronavirus en heb je in de afgelopen 14 dagen contact met hem/haar gehad terwijl hij/zij nog klachten had?</w:t>
      </w:r>
    </w:p>
    <w:p w14:paraId="3B4F48EC"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3D4F8571" wp14:editId="2EBF0F7A">
            <wp:extent cx="254635" cy="231775"/>
            <wp:effectExtent l="0" t="0" r="0" b="0"/>
            <wp:docPr id="13" name="Afbeelding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Nee</w:t>
      </w:r>
    </w:p>
    <w:p w14:paraId="6BAD4B31"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72C18379" wp14:editId="04DDB617">
            <wp:extent cx="254635" cy="231775"/>
            <wp:effectExtent l="0" t="0" r="0" b="0"/>
            <wp:docPr id="14" name="Afbeelding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Ja</w:t>
      </w:r>
    </w:p>
    <w:p w14:paraId="722A7F40" w14:textId="77777777" w:rsidR="00F84056" w:rsidRPr="00F84056" w:rsidRDefault="00F84056" w:rsidP="00F84056">
      <w:pPr>
        <w:spacing w:after="100" w:afterAutospacing="1"/>
        <w:outlineLvl w:val="5"/>
        <w:rPr>
          <w:rFonts w:ascii="Calibri" w:eastAsia="Times New Roman" w:hAnsi="Calibri" w:cs="Calibri"/>
          <w:b/>
          <w:bCs/>
          <w:color w:val="212529"/>
        </w:rPr>
      </w:pPr>
      <w:r w:rsidRPr="00F84056">
        <w:rPr>
          <w:rFonts w:ascii="Calibri" w:eastAsia="Times New Roman" w:hAnsi="Calibri" w:cs="Calibri"/>
          <w:b/>
          <w:bCs/>
          <w:color w:val="212529"/>
        </w:rPr>
        <w:t>8. Ben je in thuisisolatie omdat je direct contact hebt gehad met iemand waarbij het coronavirus is vastgesteld?</w:t>
      </w:r>
    </w:p>
    <w:p w14:paraId="63609C2E"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489F5105" wp14:editId="22F3FD4B">
            <wp:extent cx="254635" cy="231775"/>
            <wp:effectExtent l="0" t="0" r="0" b="0"/>
            <wp:docPr id="15" name="Afbeelding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Nee</w:t>
      </w:r>
    </w:p>
    <w:p w14:paraId="0C547A23"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noProof/>
          <w:color w:val="212529"/>
        </w:rPr>
        <w:drawing>
          <wp:inline distT="0" distB="0" distL="0" distR="0" wp14:anchorId="0548DCDF" wp14:editId="574E1A72">
            <wp:extent cx="254635" cy="231775"/>
            <wp:effectExtent l="0" t="0" r="0" b="0"/>
            <wp:docPr id="16" name="Afbeelding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635" cy="231775"/>
                    </a:xfrm>
                    <a:prstGeom prst="rect">
                      <a:avLst/>
                    </a:prstGeom>
                    <a:noFill/>
                    <a:ln>
                      <a:noFill/>
                    </a:ln>
                  </pic:spPr>
                </pic:pic>
              </a:graphicData>
            </a:graphic>
          </wp:inline>
        </w:drawing>
      </w:r>
      <w:r w:rsidRPr="00F84056">
        <w:rPr>
          <w:rFonts w:ascii="Calibri" w:eastAsia="Times New Roman" w:hAnsi="Calibri" w:cs="Calibri"/>
          <w:color w:val="212529"/>
        </w:rPr>
        <w:t>Ja</w:t>
      </w:r>
    </w:p>
    <w:p w14:paraId="1FDE59FF" w14:textId="77777777" w:rsidR="00F84056" w:rsidRPr="00F84056" w:rsidRDefault="00F84056" w:rsidP="00F84056">
      <w:pPr>
        <w:rPr>
          <w:rFonts w:ascii="Calibri" w:eastAsia="Times New Roman" w:hAnsi="Calibri" w:cs="Calibri"/>
          <w:color w:val="212529"/>
        </w:rPr>
      </w:pPr>
    </w:p>
    <w:p w14:paraId="302F57D7" w14:textId="77777777" w:rsidR="00F84056" w:rsidRPr="00F84056" w:rsidRDefault="00F84056" w:rsidP="00F84056">
      <w:pPr>
        <w:rPr>
          <w:rFonts w:ascii="Calibri" w:eastAsia="Times New Roman" w:hAnsi="Calibri" w:cs="Calibri"/>
          <w:color w:val="212529"/>
        </w:rPr>
      </w:pPr>
      <w:r w:rsidRPr="00F84056">
        <w:rPr>
          <w:rFonts w:ascii="Calibri" w:eastAsia="Times New Roman" w:hAnsi="Calibri" w:cs="Calibri"/>
          <w:color w:val="212529"/>
        </w:rPr>
        <w:t xml:space="preserve">Naam en </w:t>
      </w:r>
      <w:proofErr w:type="gramStart"/>
      <w:r w:rsidRPr="00F84056">
        <w:rPr>
          <w:rFonts w:ascii="Calibri" w:eastAsia="Times New Roman" w:hAnsi="Calibri" w:cs="Calibri"/>
          <w:color w:val="212529"/>
        </w:rPr>
        <w:t>startnummer:  …</w:t>
      </w:r>
      <w:proofErr w:type="gramEnd"/>
      <w:r w:rsidRPr="00F84056">
        <w:rPr>
          <w:rFonts w:ascii="Calibri" w:eastAsia="Times New Roman" w:hAnsi="Calibri" w:cs="Calibri"/>
          <w:color w:val="212529"/>
        </w:rPr>
        <w:t>……………………………………………………………….</w:t>
      </w:r>
    </w:p>
    <w:p w14:paraId="2349A288" w14:textId="77777777" w:rsidR="00F84056" w:rsidRPr="00F84056" w:rsidRDefault="00F84056" w:rsidP="00F84056">
      <w:pPr>
        <w:rPr>
          <w:rFonts w:ascii="Calibri" w:eastAsia="Times New Roman" w:hAnsi="Calibri" w:cs="Calibri"/>
          <w:color w:val="212529"/>
        </w:rPr>
      </w:pPr>
    </w:p>
    <w:p w14:paraId="689535C0" w14:textId="27FAF53E" w:rsidR="00F84056" w:rsidRDefault="00F84056" w:rsidP="00F84056">
      <w:pPr>
        <w:rPr>
          <w:rFonts w:ascii="Calibri" w:eastAsia="Times New Roman" w:hAnsi="Calibri" w:cs="Calibri"/>
          <w:vanish/>
        </w:rPr>
      </w:pPr>
      <w:proofErr w:type="gramStart"/>
      <w:r w:rsidRPr="00F84056">
        <w:rPr>
          <w:rFonts w:ascii="Calibri" w:eastAsia="Times New Roman" w:hAnsi="Calibri" w:cs="Calibri"/>
          <w:color w:val="212529"/>
        </w:rPr>
        <w:t>Handtekening:  …</w:t>
      </w:r>
      <w:proofErr w:type="gramEnd"/>
      <w:r w:rsidRPr="00F84056">
        <w:rPr>
          <w:rFonts w:ascii="Calibri" w:eastAsia="Times New Roman" w:hAnsi="Calibri" w:cs="Calibri"/>
          <w:color w:val="212529"/>
        </w:rPr>
        <w:t>……………………………………………………………………………..</w:t>
      </w:r>
    </w:p>
    <w:p w14:paraId="619F2596" w14:textId="14FD0751" w:rsidR="00F84056" w:rsidRPr="00BE5B93" w:rsidRDefault="00F84056" w:rsidP="00F84056">
      <w:pPr>
        <w:pStyle w:val="Kop1"/>
        <w:rPr>
          <w:rFonts w:eastAsia="Times New Roman"/>
        </w:rPr>
      </w:pPr>
      <w:r w:rsidRPr="00BE5B93">
        <w:rPr>
          <w:rFonts w:eastAsia="Times New Roman"/>
        </w:rPr>
        <w:br w:type="column"/>
      </w:r>
      <w:bookmarkStart w:id="5" w:name="_Toc89775965"/>
      <w:bookmarkStart w:id="6" w:name="_Toc89776024"/>
      <w:proofErr w:type="spellStart"/>
      <w:r w:rsidRPr="00BE5B93">
        <w:rPr>
          <w:rFonts w:eastAsia="Times New Roman"/>
        </w:rPr>
        <w:lastRenderedPageBreak/>
        <w:t>Tuxis</w:t>
      </w:r>
      <w:proofErr w:type="spellEnd"/>
      <w:r w:rsidRPr="00BE5B93">
        <w:rPr>
          <w:rFonts w:eastAsia="Times New Roman"/>
        </w:rPr>
        <w:t xml:space="preserve"> </w:t>
      </w:r>
      <w:proofErr w:type="spellStart"/>
      <w:r w:rsidRPr="00BE5B93">
        <w:rPr>
          <w:rFonts w:eastAsia="Times New Roman"/>
        </w:rPr>
        <w:t>Ede’s</w:t>
      </w:r>
      <w:proofErr w:type="spellEnd"/>
      <w:r w:rsidRPr="00BE5B93">
        <w:rPr>
          <w:rFonts w:eastAsia="Times New Roman"/>
        </w:rPr>
        <w:t xml:space="preserve"> Best Run 2021 coronaplan</w:t>
      </w:r>
      <w:bookmarkEnd w:id="5"/>
      <w:bookmarkEnd w:id="6"/>
    </w:p>
    <w:p w14:paraId="3B1E5AE5" w14:textId="54764EBF" w:rsidR="00F84056" w:rsidRDefault="00F84056" w:rsidP="00F84056">
      <w:r>
        <w:t xml:space="preserve">Kort resumé voor de gemeente van de opzet en werkwijze op het start-finish terrein van de </w:t>
      </w:r>
      <w:proofErr w:type="spellStart"/>
      <w:r>
        <w:t>Tuxis</w:t>
      </w:r>
      <w:proofErr w:type="spellEnd"/>
      <w:r>
        <w:t xml:space="preserve"> </w:t>
      </w:r>
      <w:proofErr w:type="spellStart"/>
      <w:r>
        <w:t>Ede’s</w:t>
      </w:r>
      <w:proofErr w:type="spellEnd"/>
      <w:r>
        <w:t xml:space="preserve"> Best Run. Afgestemd op de destijds geldende maatregelen in overleg met de gemeente.</w:t>
      </w:r>
    </w:p>
    <w:p w14:paraId="404F1E67" w14:textId="364E3960" w:rsidR="00F84056" w:rsidRDefault="00F84056" w:rsidP="00F84056"/>
    <w:p w14:paraId="79FAA48F" w14:textId="77777777" w:rsidR="00F84056" w:rsidRDefault="00F84056" w:rsidP="00F84056">
      <w:pPr>
        <w:pStyle w:val="Lijstalinea"/>
        <w:numPr>
          <w:ilvl w:val="0"/>
          <w:numId w:val="8"/>
        </w:numPr>
      </w:pPr>
      <w:r>
        <w:t xml:space="preserve">Het evenement centraliseert zich rondom Sportpark de Peppel. De start-finish locatie is de </w:t>
      </w:r>
      <w:proofErr w:type="spellStart"/>
      <w:r>
        <w:t>Edese</w:t>
      </w:r>
      <w:proofErr w:type="spellEnd"/>
      <w:r>
        <w:t xml:space="preserve"> IJsvereniging. Deze locatie biedt voldoende ruimte voor de aanloop van deelnemers &amp; toeschouwers. Vanaf de start-finish locatie vetrekken de deelnemers voor een parcours van 8,5 km, waardoor deze niet te allen tijde aanwezig zijn op het start-finish terrein.</w:t>
      </w:r>
    </w:p>
    <w:p w14:paraId="1F87FFE8" w14:textId="77777777" w:rsidR="00F84056" w:rsidRDefault="00F84056" w:rsidP="00F84056">
      <w:pPr>
        <w:pStyle w:val="Lijstalinea"/>
      </w:pPr>
    </w:p>
    <w:p w14:paraId="3F7127CB" w14:textId="77777777" w:rsidR="00F84056" w:rsidRDefault="00F84056" w:rsidP="00F84056">
      <w:pPr>
        <w:pStyle w:val="Lijstalinea"/>
        <w:numPr>
          <w:ilvl w:val="0"/>
          <w:numId w:val="8"/>
        </w:numPr>
      </w:pPr>
      <w:r>
        <w:t>Toeschouwers worden op het start-finish terrein geplaatst middels ‘toeschouwersgebieden’ in dit gebeid staan stippen op de grond waar zij op 1,5 meter afstand van elkaar de wedstrijd kunnen bekijken.</w:t>
      </w:r>
    </w:p>
    <w:p w14:paraId="73107FA5" w14:textId="77777777" w:rsidR="00F84056" w:rsidRDefault="00F84056" w:rsidP="00F84056"/>
    <w:p w14:paraId="5AFDC22B" w14:textId="77777777" w:rsidR="00F84056" w:rsidRDefault="00F84056" w:rsidP="00F84056">
      <w:pPr>
        <w:pStyle w:val="Lijstalinea"/>
        <w:numPr>
          <w:ilvl w:val="0"/>
          <w:numId w:val="8"/>
        </w:numPr>
      </w:pPr>
      <w:r>
        <w:t>De start is gefaseerd, er starten 15 deelnemers per keer. De eerste start is om 09.30 en de laatste om 15.30. Dit zorgt voor een logisch doorstroom op het terrein en voorkomt ophopingen.</w:t>
      </w:r>
    </w:p>
    <w:p w14:paraId="540ED4BF" w14:textId="77777777" w:rsidR="00F84056" w:rsidRDefault="00F84056" w:rsidP="00F84056"/>
    <w:p w14:paraId="58047728" w14:textId="77777777" w:rsidR="00F84056" w:rsidRDefault="00F84056" w:rsidP="00F84056">
      <w:pPr>
        <w:pStyle w:val="Lijstalinea"/>
        <w:numPr>
          <w:ilvl w:val="0"/>
          <w:numId w:val="8"/>
        </w:numPr>
      </w:pPr>
      <w:r>
        <w:t>Wij sturen per mail naar alle deelnemers de bijlage met daarin de gezondheidscheck, deze moeten ze maximaal 4 uur voor ze starten in invullen en meenemen naar het evenement. Wij nemen deze in en doen die in bakken met daarop tijdsvakken. Zodoende hebben wij goed grip op wie wanneer binnen is geweest en kunnen we nazorg verzorgen mocht dit noodzakelijk blijken. Hebben ze geen gezondheidscheck ingevuld en meegenomen moeten ze die terplekke invullen.</w:t>
      </w:r>
    </w:p>
    <w:p w14:paraId="3E5C1638" w14:textId="77777777" w:rsidR="00F84056" w:rsidRDefault="00F84056" w:rsidP="00F84056"/>
    <w:p w14:paraId="6DCD3044" w14:textId="77777777" w:rsidR="00F84056" w:rsidRDefault="00F84056" w:rsidP="00F84056">
      <w:pPr>
        <w:pStyle w:val="Lijstalinea"/>
        <w:numPr>
          <w:ilvl w:val="0"/>
          <w:numId w:val="8"/>
        </w:numPr>
      </w:pPr>
      <w:r>
        <w:t xml:space="preserve">Er is 1 grote ingang/poort waar ze binnekomen, hier staan duidelijke stippen op de grond waar ze moeten staan om zich aan te melden. Elke deelnemer krijgt een startshirt en bandje, hierbij leveren ze de gezondheidscheck in. Omdat dit evenement doorstroom heeft en niet iedereen tegelijk start zijn er geen tot bijna geen rijen. Vervolgens als ze starten verlaten ze het terrein via de achteruitgang en vervolgen ze het parcours. Ze komen weer binnen d.m.v. over het hek klimmen van de </w:t>
      </w:r>
      <w:proofErr w:type="spellStart"/>
      <w:r>
        <w:t>Edese</w:t>
      </w:r>
      <w:proofErr w:type="spellEnd"/>
      <w:r>
        <w:t xml:space="preserve"> </w:t>
      </w:r>
      <w:proofErr w:type="spellStart"/>
      <w:r>
        <w:t>Ijsvereniging</w:t>
      </w:r>
      <w:proofErr w:type="spellEnd"/>
      <w:r>
        <w:t>. Na afloop verlaten ze het terrein door de poort van de ingang, bij deze poort is een gescheiden in- en uitgang.</w:t>
      </w:r>
    </w:p>
    <w:p w14:paraId="73C19D4E" w14:textId="77777777" w:rsidR="00F84056" w:rsidRDefault="00F84056" w:rsidP="00F84056">
      <w:pPr>
        <w:pStyle w:val="Lijstalinea"/>
      </w:pPr>
    </w:p>
    <w:p w14:paraId="65BCBC3C" w14:textId="77777777" w:rsidR="00F84056" w:rsidRDefault="00F84056" w:rsidP="00F84056">
      <w:pPr>
        <w:pStyle w:val="Lijstalinea"/>
        <w:numPr>
          <w:ilvl w:val="0"/>
          <w:numId w:val="8"/>
        </w:numPr>
      </w:pPr>
      <w:r>
        <w:t>De parkeerplaatsen zijn zo groot en ruim dat de 1,5 meter hier niet in het geding komt.</w:t>
      </w:r>
    </w:p>
    <w:p w14:paraId="148E303A" w14:textId="77777777" w:rsidR="00F84056" w:rsidRDefault="00F84056" w:rsidP="00F84056">
      <w:pPr>
        <w:pStyle w:val="Lijstalinea"/>
      </w:pPr>
    </w:p>
    <w:p w14:paraId="2DDCE029" w14:textId="77777777" w:rsidR="00F84056" w:rsidRDefault="00F84056" w:rsidP="00F84056">
      <w:pPr>
        <w:pStyle w:val="Lijstalinea"/>
        <w:numPr>
          <w:ilvl w:val="0"/>
          <w:numId w:val="8"/>
        </w:numPr>
      </w:pPr>
      <w:r>
        <w:lastRenderedPageBreak/>
        <w:t>Bezoekers die zich niet houden aan de door ons genomen maatregelen worden verzocht het terrein te verlaten.</w:t>
      </w:r>
    </w:p>
    <w:p w14:paraId="0D905C7D" w14:textId="77777777" w:rsidR="00F84056" w:rsidRDefault="00F84056" w:rsidP="00F84056">
      <w:pPr>
        <w:pStyle w:val="Lijstalinea"/>
      </w:pPr>
    </w:p>
    <w:p w14:paraId="7638E7D8" w14:textId="77777777" w:rsidR="00F84056" w:rsidRDefault="00F84056" w:rsidP="00F84056">
      <w:pPr>
        <w:pStyle w:val="Lijstalinea"/>
        <w:numPr>
          <w:ilvl w:val="0"/>
          <w:numId w:val="8"/>
        </w:numPr>
      </w:pPr>
      <w:r>
        <w:t>Er zijn verkeersregelaars aanwezig om de mensen buiten het terrein te verzoeken verder te gaan en niet te blijven hangen.</w:t>
      </w:r>
    </w:p>
    <w:p w14:paraId="002351C4" w14:textId="77777777" w:rsidR="00F84056" w:rsidRDefault="00F84056" w:rsidP="00F84056">
      <w:pPr>
        <w:pStyle w:val="Lijstalinea"/>
      </w:pPr>
    </w:p>
    <w:p w14:paraId="66048F43" w14:textId="77777777" w:rsidR="00F84056" w:rsidRPr="00B35FD1" w:rsidRDefault="00F84056" w:rsidP="00F84056">
      <w:pPr>
        <w:pStyle w:val="Lijstalinea"/>
        <w:numPr>
          <w:ilvl w:val="0"/>
          <w:numId w:val="8"/>
        </w:numPr>
      </w:pPr>
      <w:r>
        <w:t>De vrijwilligers kunnen op gepaste afstand duidelijk aangeven wat de deelnemers moeten doen. Wij verplichtte onze vrijwilligers niet om een test af te nemen maar we geven wel een DRINGEND ADVIES om dit te doen. Bij eventuele corona klachten verzoeken wij ze om thuis te blijven.</w:t>
      </w:r>
    </w:p>
    <w:p w14:paraId="2147CC0F" w14:textId="4AFE42A7" w:rsidR="00BE5B93" w:rsidRPr="00BE5B93" w:rsidRDefault="00BE5B93" w:rsidP="00BE5B93">
      <w:pPr>
        <w:pStyle w:val="Kop1"/>
      </w:pPr>
      <w:r>
        <w:br w:type="column"/>
      </w:r>
      <w:bookmarkStart w:id="7" w:name="_Toc89775966"/>
      <w:bookmarkStart w:id="8" w:name="_Toc89776025"/>
      <w:r>
        <w:rPr>
          <w:noProof/>
          <w:lang w:eastAsia="nl-NL"/>
        </w:rPr>
        <w:lastRenderedPageBreak/>
        <w:drawing>
          <wp:anchor distT="0" distB="0" distL="114300" distR="114300" simplePos="0" relativeHeight="251659264" behindDoc="0" locked="0" layoutInCell="1" allowOverlap="1" wp14:anchorId="609978D3" wp14:editId="7999B54A">
            <wp:simplePos x="0" y="0"/>
            <wp:positionH relativeFrom="margin">
              <wp:posOffset>4441190</wp:posOffset>
            </wp:positionH>
            <wp:positionV relativeFrom="paragraph">
              <wp:posOffset>-416384</wp:posOffset>
            </wp:positionV>
            <wp:extent cx="1314387" cy="1143714"/>
            <wp:effectExtent l="0" t="0" r="635"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14387" cy="1143714"/>
                    </a:xfrm>
                    <a:prstGeom prst="rect">
                      <a:avLst/>
                    </a:prstGeom>
                  </pic:spPr>
                </pic:pic>
              </a:graphicData>
            </a:graphic>
            <wp14:sizeRelH relativeFrom="margin">
              <wp14:pctWidth>0</wp14:pctWidth>
            </wp14:sizeRelH>
            <wp14:sizeRelV relativeFrom="margin">
              <wp14:pctHeight>0</wp14:pctHeight>
            </wp14:sizeRelV>
          </wp:anchor>
        </w:drawing>
      </w:r>
      <w:r>
        <w:t>Covid-19 protocol survivalrun Udenhout 2021</w:t>
      </w:r>
      <w:bookmarkEnd w:id="7"/>
      <w:bookmarkEnd w:id="8"/>
      <w:r w:rsidRPr="00B747A1">
        <w:rPr>
          <w:noProof/>
          <w:lang w:eastAsia="nl-NL"/>
        </w:rPr>
        <w:t xml:space="preserve"> </w:t>
      </w:r>
    </w:p>
    <w:p w14:paraId="6EFDF1ED" w14:textId="77777777" w:rsidR="00BE5B93" w:rsidRPr="00A43D9C" w:rsidRDefault="00BE5B93" w:rsidP="00BE5B93">
      <w:pPr>
        <w:rPr>
          <w:b/>
          <w:u w:val="single"/>
        </w:rPr>
      </w:pPr>
      <w:r w:rsidRPr="00A43D9C">
        <w:rPr>
          <w:b/>
          <w:u w:val="single"/>
        </w:rPr>
        <w:t>VERSIEBEHEER</w:t>
      </w:r>
    </w:p>
    <w:p w14:paraId="1F3701A4" w14:textId="77777777" w:rsidR="00BE5B93" w:rsidRDefault="00BE5B93" w:rsidP="00BE5B93">
      <w:pPr>
        <w:pStyle w:val="Geenafstand"/>
      </w:pPr>
      <w:r>
        <w:t xml:space="preserve">Versie 1.1 28au </w:t>
      </w:r>
    </w:p>
    <w:p w14:paraId="1C46C3D3" w14:textId="77777777" w:rsidR="00BE5B93" w:rsidRDefault="00BE5B93" w:rsidP="00BE5B93">
      <w:pPr>
        <w:pStyle w:val="Geenafstand"/>
      </w:pPr>
      <w:r>
        <w:t>Datum 28-Aug-2021</w:t>
      </w:r>
    </w:p>
    <w:p w14:paraId="61D347EC" w14:textId="77777777" w:rsidR="00BE5B93" w:rsidRDefault="00BE5B93" w:rsidP="00BE5B93">
      <w:pPr>
        <w:pStyle w:val="Geenafstand"/>
      </w:pPr>
      <w:r>
        <w:t>Reden Opstellen protocol</w:t>
      </w:r>
    </w:p>
    <w:p w14:paraId="017B1383" w14:textId="77777777" w:rsidR="00BE5B93" w:rsidRDefault="00BE5B93" w:rsidP="00BE5B93">
      <w:pPr>
        <w:pStyle w:val="Geenafstand"/>
      </w:pPr>
    </w:p>
    <w:p w14:paraId="69A835D8" w14:textId="77777777" w:rsidR="00BE5B93" w:rsidRDefault="00BE5B93" w:rsidP="00BE5B93">
      <w:pPr>
        <w:pStyle w:val="Geenafstand"/>
      </w:pPr>
      <w:r>
        <w:t xml:space="preserve">Versie 1.0 24au Opstellen </w:t>
      </w:r>
      <w:proofErr w:type="spellStart"/>
      <w:r>
        <w:t>covid</w:t>
      </w:r>
      <w:proofErr w:type="spellEnd"/>
      <w:r>
        <w:t xml:space="preserve"> protocol survivalrun Udenhout</w:t>
      </w:r>
    </w:p>
    <w:p w14:paraId="75269494" w14:textId="77777777" w:rsidR="00BE5B93" w:rsidRDefault="00BE5B93" w:rsidP="00BE5B93">
      <w:pPr>
        <w:pStyle w:val="Geenafstand"/>
      </w:pPr>
      <w:r>
        <w:t>Versie 1.1 28au Verwerken opmerkingen Gemeente Tilburg op versie 1.0 24au</w:t>
      </w:r>
    </w:p>
    <w:p w14:paraId="641EF9C2" w14:textId="77777777" w:rsidR="00BE5B93" w:rsidRDefault="00BE5B93" w:rsidP="00BE5B93">
      <w:r>
        <w:t xml:space="preserve"> </w:t>
      </w:r>
    </w:p>
    <w:p w14:paraId="13607B65" w14:textId="77777777" w:rsidR="00BE5B93" w:rsidRPr="00A43D9C" w:rsidRDefault="00BE5B93" w:rsidP="00BE5B93">
      <w:pPr>
        <w:rPr>
          <w:b/>
          <w:u w:val="single"/>
        </w:rPr>
      </w:pPr>
      <w:r w:rsidRPr="00A43D9C">
        <w:rPr>
          <w:b/>
          <w:u w:val="single"/>
        </w:rPr>
        <w:t>1 DISCLAIMER EN AANSPRAKELIJKHEID</w:t>
      </w:r>
    </w:p>
    <w:p w14:paraId="776A8517" w14:textId="77777777" w:rsidR="00BE5B93" w:rsidRPr="00A43D9C" w:rsidRDefault="00BE5B93" w:rsidP="00BE5B93">
      <w:pPr>
        <w:rPr>
          <w:b/>
          <w:u w:val="single"/>
        </w:rPr>
      </w:pPr>
      <w:r w:rsidRPr="00A43D9C">
        <w:rPr>
          <w:b/>
          <w:u w:val="single"/>
        </w:rPr>
        <w:t>1.1 Disclaimer</w:t>
      </w:r>
    </w:p>
    <w:p w14:paraId="4C80B46C" w14:textId="77777777" w:rsidR="00BE5B93" w:rsidRDefault="00BE5B93" w:rsidP="00BE5B93">
      <w:pPr>
        <w:pStyle w:val="Geenafstand"/>
      </w:pPr>
      <w:r>
        <w:t>Dit protocol is een levend document dat aangepast wordt naar aanleiding van de actuele situatie in</w:t>
      </w:r>
    </w:p>
    <w:p w14:paraId="009670D3" w14:textId="77777777" w:rsidR="00BE5B93" w:rsidRDefault="00BE5B93" w:rsidP="00BE5B93">
      <w:pPr>
        <w:pStyle w:val="Geenafstand"/>
      </w:pPr>
      <w:r>
        <w:t>Nederland. Zodra er wijzigingen in landelijke overheidsmaatregelen en/of wijzigingen vanuit de Gemeente Tilburg worden doorgevoerd dan zullen we dit protocol daar zo spoedig mogelijk op aanpassen. Wij hebben het document zorgvuldig samengesteld op basis van de nu beschikbare informatie, desondanks kan het zo zijn dat sommige teksten niet meer actueel of juist zijn. Dit protocol is met grote zorg samengesteld, maar de Survivalrun Udenhout kan niet garanderen dat alle informatie volledig en juist is. De inhoud van dit document mag niet zonder schriftelijke toestemming vooraf van de Survivalrun Udenhout gekopieerd of vermenigvuldigd worden. De SURVIVALRUN UDENHOUT en de GEMEENTE TILBURG sluiten aansprakelijkheid voor eventuele indirecte en/of directe schade die voortvloeit uit gebruik van dit document uit.</w:t>
      </w:r>
    </w:p>
    <w:p w14:paraId="2672FD1C" w14:textId="77777777" w:rsidR="00BE5B93" w:rsidRDefault="00BE5B93" w:rsidP="00BE5B93">
      <w:pPr>
        <w:pStyle w:val="Geenafstand"/>
      </w:pPr>
    </w:p>
    <w:p w14:paraId="2464E654" w14:textId="77777777" w:rsidR="00BE5B93" w:rsidRPr="004C1557" w:rsidRDefault="00BE5B93" w:rsidP="00BE5B93">
      <w:pPr>
        <w:pStyle w:val="Geenafstand"/>
        <w:rPr>
          <w:b/>
        </w:rPr>
      </w:pPr>
      <w:r w:rsidRPr="004C1557">
        <w:rPr>
          <w:b/>
        </w:rPr>
        <w:t>1.2 Juridische status protocol; wetten en noodverordeningen gaan voorprotocol</w:t>
      </w:r>
    </w:p>
    <w:p w14:paraId="4DE4EA9C" w14:textId="77777777" w:rsidR="00BE5B93" w:rsidRDefault="00BE5B93" w:rsidP="00BE5B93">
      <w:pPr>
        <w:pStyle w:val="Geenafstand"/>
      </w:pPr>
      <w:r>
        <w:t>Belangrijk om op te merken is, dat dit document geen juridische status heeft. Het is een richtlijn. Het is een richtlijn gebaseerd op informatie die bij de SURVIVALRUN UDENHOUT en de GEMEENTE TILBURG nu bekend is. Wettelijke regels zoals (lokale/regionale) noodverordeningen, Arbo-regels etc. blijven onverkort van toepassing. Met name noodverordeningen worden op dit moment met grote regelmaat aangepast en we kunnen niet uitsluiten dat noodverordeningen strengere, of soms ruimere, regels kennen dan in dit protocol zijn opgeschreven. Daarom geldt de volgende opmerking generiek voor de rest van dit document:</w:t>
      </w:r>
    </w:p>
    <w:p w14:paraId="62094CCE" w14:textId="77777777" w:rsidR="00BE5B93" w:rsidRDefault="00BE5B93" w:rsidP="00BE5B93">
      <w:pPr>
        <w:pStyle w:val="Geenafstand"/>
      </w:pPr>
    </w:p>
    <w:p w14:paraId="19D4732C" w14:textId="77777777" w:rsidR="00BE5B93" w:rsidRDefault="00BE5B93" w:rsidP="00BE5B93">
      <w:pPr>
        <w:pStyle w:val="Geenafstand"/>
      </w:pPr>
      <w:r>
        <w:t>Indien ingevolge de lokaal/regionaal geldende noodverordening afwijkende regels worden opgelegd,</w:t>
      </w:r>
    </w:p>
    <w:p w14:paraId="06532DE3" w14:textId="77777777" w:rsidR="00BE5B93" w:rsidRDefault="00BE5B93" w:rsidP="00BE5B93">
      <w:pPr>
        <w:pStyle w:val="Geenafstand"/>
      </w:pPr>
      <w:proofErr w:type="gramStart"/>
      <w:r>
        <w:t>bijvoorbeeld</w:t>
      </w:r>
      <w:proofErr w:type="gramEnd"/>
      <w:r>
        <w:t xml:space="preserve"> een afwijkend aantal toegestane personen (dat kan zijn meer of minder toegestane</w:t>
      </w:r>
    </w:p>
    <w:p w14:paraId="40141B35" w14:textId="77777777" w:rsidR="00BE5B93" w:rsidRDefault="00BE5B93" w:rsidP="00BE5B93">
      <w:pPr>
        <w:pStyle w:val="Geenafstand"/>
      </w:pPr>
      <w:proofErr w:type="gramStart"/>
      <w:r>
        <w:t>personen</w:t>
      </w:r>
      <w:proofErr w:type="gramEnd"/>
      <w:r>
        <w:t>), dan gelden de bepalingen uit de noodverordening.</w:t>
      </w:r>
    </w:p>
    <w:p w14:paraId="5E648D81" w14:textId="77777777" w:rsidR="00BE5B93" w:rsidRDefault="00BE5B93" w:rsidP="00BE5B93">
      <w:pPr>
        <w:pStyle w:val="Geenafstand"/>
      </w:pPr>
      <w:r>
        <w:t>Dit protocol is met grote zorg samengesteld, maar de SURVIVALRUN UDENHOUT en de GEMEENTE TILBURG kunnen niet garanderen dat alle informatie volledig en juist is. De SURVIVALRUN UDENHOUT en de GEMEENTE TILBURG sluiten aansprakelijkheid voor eventuele indirecte en/of directe schade die voortvloeit uit gebruik van dit document uit.</w:t>
      </w:r>
    </w:p>
    <w:p w14:paraId="3D4AFCFE" w14:textId="77777777" w:rsidR="00BE5B93" w:rsidRDefault="00BE5B93" w:rsidP="00BE5B93">
      <w:r>
        <w:t xml:space="preserve"> </w:t>
      </w:r>
    </w:p>
    <w:p w14:paraId="6FCC0C6A" w14:textId="00D87D29" w:rsidR="00BE5B93" w:rsidRPr="00BE5B93" w:rsidRDefault="00BE5B93" w:rsidP="00BE5B93">
      <w:r>
        <w:br w:type="column"/>
      </w:r>
      <w:r w:rsidRPr="002B117D">
        <w:rPr>
          <w:b/>
          <w:u w:val="single"/>
        </w:rPr>
        <w:lastRenderedPageBreak/>
        <w:t>2 INLEIDING EN TOTSTANDKOMING</w:t>
      </w:r>
    </w:p>
    <w:p w14:paraId="02052DDB" w14:textId="77777777" w:rsidR="00BE5B93" w:rsidRPr="002B117D" w:rsidRDefault="00BE5B93" w:rsidP="00BE5B93">
      <w:pPr>
        <w:rPr>
          <w:b/>
          <w:u w:val="single"/>
        </w:rPr>
      </w:pPr>
      <w:r w:rsidRPr="002B117D">
        <w:rPr>
          <w:b/>
          <w:u w:val="single"/>
        </w:rPr>
        <w:t>2.1 Initiatief en beheer</w:t>
      </w:r>
    </w:p>
    <w:p w14:paraId="1BBCDB0A" w14:textId="77777777" w:rsidR="00BE5B93" w:rsidRPr="002B117D" w:rsidRDefault="00BE5B93" w:rsidP="00BE5B93">
      <w:pPr>
        <w:pStyle w:val="Geenafstand"/>
        <w:rPr>
          <w:b/>
        </w:rPr>
      </w:pPr>
      <w:r w:rsidRPr="002B117D">
        <w:rPr>
          <w:b/>
        </w:rPr>
        <w:t>Initiatief</w:t>
      </w:r>
    </w:p>
    <w:p w14:paraId="372BD61E" w14:textId="77777777" w:rsidR="00BE5B93" w:rsidRDefault="00BE5B93" w:rsidP="00BE5B93">
      <w:pPr>
        <w:pStyle w:val="Geenafstand"/>
      </w:pPr>
      <w:r>
        <w:t xml:space="preserve">Voor u ligt het Protocol organiseren SURVIVALRUN UDENHOUT i.v.m. COVID-19. Dit protocol past in protocol, betreft de buitenlocatie. Bekend als Start- en Finish locatie theaterplaats </w:t>
      </w:r>
      <w:proofErr w:type="gramStart"/>
      <w:r>
        <w:t>Udenhout  Startlocatie</w:t>
      </w:r>
      <w:proofErr w:type="gramEnd"/>
      <w:r>
        <w:t xml:space="preserve"> zaterdag Kwekerij Udenhout</w:t>
      </w:r>
    </w:p>
    <w:p w14:paraId="27C21252" w14:textId="77777777" w:rsidR="00BE5B93" w:rsidRPr="002B117D" w:rsidRDefault="00BE5B93" w:rsidP="00BE5B93">
      <w:pPr>
        <w:pStyle w:val="Geenafstand"/>
        <w:rPr>
          <w:b/>
        </w:rPr>
      </w:pPr>
      <w:r w:rsidRPr="002B117D">
        <w:rPr>
          <w:b/>
        </w:rPr>
        <w:t>Beheer</w:t>
      </w:r>
    </w:p>
    <w:p w14:paraId="5B4589F6" w14:textId="77777777" w:rsidR="00BE5B93" w:rsidRDefault="00BE5B93" w:rsidP="00BE5B93">
      <w:pPr>
        <w:pStyle w:val="Geenafstand"/>
      </w:pPr>
      <w:r>
        <w:t>Dit protocol wordt beheerd door de SURVIVALRUN UDENHOUT</w:t>
      </w:r>
    </w:p>
    <w:p w14:paraId="15CA88B9" w14:textId="77777777" w:rsidR="00BE5B93" w:rsidRDefault="00BE5B93" w:rsidP="00BE5B93">
      <w:pPr>
        <w:pStyle w:val="Geenafstand"/>
      </w:pPr>
      <w:r>
        <w:t xml:space="preserve">Opmerkingen of vragen n.a.v. het protocol kunnen worden gestuurd naar </w:t>
      </w:r>
      <w:hyperlink r:id="rId11" w:history="1">
        <w:r w:rsidRPr="00B2140B">
          <w:rPr>
            <w:rStyle w:val="Hyperlink"/>
          </w:rPr>
          <w:t>secretariaat@survivalrunudenhout.nl</w:t>
        </w:r>
      </w:hyperlink>
    </w:p>
    <w:p w14:paraId="15EBD955" w14:textId="77777777" w:rsidR="00BE5B93" w:rsidRDefault="00BE5B93" w:rsidP="00BE5B93">
      <w:pPr>
        <w:pStyle w:val="Geenafstand"/>
      </w:pPr>
    </w:p>
    <w:p w14:paraId="13FD473B" w14:textId="77777777" w:rsidR="00BE5B93" w:rsidRDefault="00BE5B93" w:rsidP="00BE5B93">
      <w:pPr>
        <w:pStyle w:val="Geenafstand"/>
      </w:pPr>
      <w:r>
        <w:t>Aanleiding voor de extra maatregelen en de uitvoering daarvan zijn de door de overheid opgestelde</w:t>
      </w:r>
    </w:p>
    <w:p w14:paraId="76A2627F" w14:textId="0C463C0E" w:rsidR="00BE5B93" w:rsidRDefault="00BE5B93" w:rsidP="00BE5B93">
      <w:pPr>
        <w:pStyle w:val="Geenafstand"/>
      </w:pPr>
      <w:proofErr w:type="gramStart"/>
      <w:r>
        <w:t>voorschriften</w:t>
      </w:r>
      <w:proofErr w:type="gramEnd"/>
      <w:r>
        <w:t xml:space="preserve">. Die voorschriften kunnen veranderen en zullen dan ook in dit document tot aanpassingen kunnen leiden. Ook eigen ervaringen van andere wedstrijdorganisaties kunnen tot verbeteringen leiden. Dan komt er een </w:t>
      </w:r>
      <w:proofErr w:type="spellStart"/>
      <w:r>
        <w:t>herziene</w:t>
      </w:r>
      <w:proofErr w:type="spellEnd"/>
      <w:r>
        <w:t xml:space="preserve"> versie uit en wordt bekendgemaakt dat er een nieuwe versie van het protocol is. Het protocol blijft daarom ook voorzien van een versienummer en een versiedatum.</w:t>
      </w:r>
    </w:p>
    <w:p w14:paraId="4EA98797" w14:textId="77777777" w:rsidR="00BE5B93" w:rsidRDefault="00BE5B93" w:rsidP="00BE5B93">
      <w:pPr>
        <w:pStyle w:val="Geenafstand"/>
      </w:pPr>
    </w:p>
    <w:p w14:paraId="58C38398" w14:textId="77777777" w:rsidR="00BE5B93" w:rsidRPr="002B117D" w:rsidRDefault="00BE5B93" w:rsidP="00BE5B93">
      <w:pPr>
        <w:rPr>
          <w:b/>
          <w:u w:val="single"/>
        </w:rPr>
      </w:pPr>
      <w:r w:rsidRPr="002B117D">
        <w:rPr>
          <w:b/>
          <w:u w:val="single"/>
        </w:rPr>
        <w:t>2.2 Doel</w:t>
      </w:r>
    </w:p>
    <w:p w14:paraId="5F9C52F5" w14:textId="77777777" w:rsidR="00BE5B93" w:rsidRPr="004C1557" w:rsidRDefault="00BE5B93" w:rsidP="00BE5B93">
      <w:pPr>
        <w:pStyle w:val="Geenafstand"/>
        <w:rPr>
          <w:b/>
        </w:rPr>
      </w:pPr>
      <w:r w:rsidRPr="004C1557">
        <w:rPr>
          <w:b/>
        </w:rPr>
        <w:t>Doel van dit protocol</w:t>
      </w:r>
    </w:p>
    <w:p w14:paraId="0B275AB2" w14:textId="77777777" w:rsidR="00BE5B93" w:rsidRDefault="00BE5B93" w:rsidP="00BE5B93">
      <w:pPr>
        <w:pStyle w:val="Geenafstand"/>
      </w:pPr>
      <w:r>
        <w:t>Het mogelijk maken en houden van het organiseren van SURVIVALRUN UDENHOUT op buitenlocaties, met aandacht voor aspecten van veiligheid en gezondheid.</w:t>
      </w:r>
    </w:p>
    <w:p w14:paraId="7FCF2265" w14:textId="77777777" w:rsidR="00BE5B93" w:rsidRDefault="00BE5B93" w:rsidP="00BE5B93">
      <w:pPr>
        <w:pStyle w:val="Geenafstand"/>
      </w:pPr>
      <w:r>
        <w:t xml:space="preserve">De organisatoren van SURVIVALRUN UDENHOUT heeft een compleet raamwerk; de in dit protocol opgenomen aspecten gaan dan ook alleen in op de bijzondere aspecten die gelden op basis van het COVID-19 virus. </w:t>
      </w:r>
    </w:p>
    <w:p w14:paraId="486784B0" w14:textId="77777777" w:rsidR="00BE5B93" w:rsidRPr="004C1557" w:rsidRDefault="00BE5B93" w:rsidP="00BE5B93">
      <w:pPr>
        <w:pStyle w:val="Geenafstand"/>
        <w:rPr>
          <w:i/>
        </w:rPr>
      </w:pPr>
      <w:r w:rsidRPr="004C1557">
        <w:rPr>
          <w:i/>
        </w:rPr>
        <w:t>Belangrijk is:</w:t>
      </w:r>
    </w:p>
    <w:p w14:paraId="465A217D" w14:textId="77777777" w:rsidR="00BE5B93" w:rsidRDefault="00BE5B93" w:rsidP="00BE5B93">
      <w:pPr>
        <w:pStyle w:val="Geenafstand"/>
        <w:numPr>
          <w:ilvl w:val="0"/>
          <w:numId w:val="11"/>
        </w:numPr>
      </w:pPr>
      <w:proofErr w:type="gramStart"/>
      <w:r>
        <w:t>enerzijds</w:t>
      </w:r>
      <w:proofErr w:type="gramEnd"/>
      <w:r>
        <w:t xml:space="preserve"> de gastvrijheid en beleving voor sporters zo optimaal mogelijk te maken;</w:t>
      </w:r>
    </w:p>
    <w:p w14:paraId="0AC3922E" w14:textId="77777777" w:rsidR="00BE5B93" w:rsidRDefault="00BE5B93" w:rsidP="00BE5B93">
      <w:pPr>
        <w:pStyle w:val="Geenafstand"/>
        <w:numPr>
          <w:ilvl w:val="0"/>
          <w:numId w:val="11"/>
        </w:numPr>
      </w:pPr>
      <w:proofErr w:type="gramStart"/>
      <w:r>
        <w:t>anderzijds</w:t>
      </w:r>
      <w:proofErr w:type="gramEnd"/>
      <w:r>
        <w:t xml:space="preserve"> de werkbaarheid, het welzijn en een veilige werkomgeving voor medewerkers op het gebruikelijke peil te houden.</w:t>
      </w:r>
    </w:p>
    <w:p w14:paraId="1BD5373C" w14:textId="77777777" w:rsidR="00BE5B93" w:rsidRDefault="00BE5B93" w:rsidP="00BE5B93"/>
    <w:p w14:paraId="5DB4C6A5" w14:textId="77777777" w:rsidR="00BE5B93" w:rsidRPr="0051098E" w:rsidRDefault="00BE5B93" w:rsidP="00BE5B93">
      <w:pPr>
        <w:rPr>
          <w:b/>
          <w:u w:val="single"/>
        </w:rPr>
      </w:pPr>
      <w:r w:rsidRPr="0051098E">
        <w:rPr>
          <w:b/>
          <w:u w:val="single"/>
        </w:rPr>
        <w:t>2.5 Bronnen en input</w:t>
      </w:r>
    </w:p>
    <w:p w14:paraId="7B359D93" w14:textId="77777777" w:rsidR="00BE5B93" w:rsidRPr="00FA2A03" w:rsidRDefault="00BE5B93" w:rsidP="00BE5B93">
      <w:pPr>
        <w:pStyle w:val="Geenafstand"/>
        <w:rPr>
          <w:i/>
          <w:iCs/>
        </w:rPr>
      </w:pPr>
      <w:r w:rsidRPr="00FA2A03">
        <w:rPr>
          <w:i/>
          <w:iCs/>
        </w:rPr>
        <w:t>Bronnen documenten</w:t>
      </w:r>
    </w:p>
    <w:p w14:paraId="52EB1759" w14:textId="77777777" w:rsidR="00BE5B93" w:rsidRDefault="00BE5B93" w:rsidP="00BE5B93">
      <w:pPr>
        <w:pStyle w:val="Geenafstand"/>
      </w:pPr>
      <w:r>
        <w:t>Dit protocol is geschreven op basis van de actuele overheids-/RIVM richtlijnen en eventuele aanvullende maatregelen vanuit NOC/</w:t>
      </w:r>
      <w:proofErr w:type="gramStart"/>
      <w:r>
        <w:t>NSF .</w:t>
      </w:r>
      <w:proofErr w:type="gramEnd"/>
      <w:r>
        <w:t xml:space="preserve"> </w:t>
      </w:r>
    </w:p>
    <w:p w14:paraId="1FEB906B" w14:textId="77777777" w:rsidR="00BE5B93" w:rsidRPr="00FA2A03" w:rsidRDefault="00BE5B93" w:rsidP="00BE5B93">
      <w:pPr>
        <w:pStyle w:val="Geenafstand"/>
        <w:rPr>
          <w:i/>
          <w:iCs/>
        </w:rPr>
      </w:pPr>
      <w:r w:rsidRPr="00FA2A03">
        <w:rPr>
          <w:i/>
          <w:iCs/>
        </w:rPr>
        <w:t>Bronnen kennis en ervaring</w:t>
      </w:r>
    </w:p>
    <w:p w14:paraId="2B101F9B" w14:textId="77777777" w:rsidR="00BE5B93" w:rsidRDefault="00BE5B93" w:rsidP="00BE5B93">
      <w:pPr>
        <w:pStyle w:val="Geenafstand"/>
      </w:pPr>
      <w:r>
        <w:t xml:space="preserve">Er is ruim gebruik gemaakt van de kennis en expertise die binnen de locaties en andere leden van de GEMEENTE TILBURG aanwezig is. </w:t>
      </w:r>
    </w:p>
    <w:p w14:paraId="249942C5" w14:textId="77777777" w:rsidR="00BE5B93" w:rsidRDefault="00BE5B93" w:rsidP="00BE5B93">
      <w:pPr>
        <w:pStyle w:val="Geenafstand"/>
      </w:pPr>
    </w:p>
    <w:p w14:paraId="26A341A8" w14:textId="637AB83E" w:rsidR="00BE5B93" w:rsidRPr="0014611F" w:rsidRDefault="00BE5B93" w:rsidP="00BE5B93">
      <w:pPr>
        <w:rPr>
          <w:b/>
          <w:u w:val="single"/>
        </w:rPr>
      </w:pPr>
      <w:r>
        <w:rPr>
          <w:b/>
          <w:u w:val="single"/>
        </w:rPr>
        <w:br w:type="column"/>
      </w:r>
      <w:r>
        <w:rPr>
          <w:b/>
          <w:u w:val="single"/>
        </w:rPr>
        <w:lastRenderedPageBreak/>
        <w:t>3</w:t>
      </w:r>
      <w:r w:rsidRPr="0014611F">
        <w:rPr>
          <w:b/>
          <w:u w:val="single"/>
        </w:rPr>
        <w:t xml:space="preserve"> UITGANGSPUNTEN VAN DIT PROTOCOL</w:t>
      </w:r>
    </w:p>
    <w:p w14:paraId="601A8573" w14:textId="77777777" w:rsidR="00BE5B93" w:rsidRDefault="00BE5B93" w:rsidP="00BE5B93">
      <w:pPr>
        <w:pStyle w:val="Geenafstand"/>
      </w:pPr>
      <w:r>
        <w:t xml:space="preserve">De start en Finish locatie van de SURVIVALRUN UDENHOUT. De rest van het run zijn doorstroom locaties. Allerlei hindernissen worden in de omgeving gebouwd op particulier terrein. Deze zijn niet direct toegankelijk en gezien lengte en verspreiding van de sporters in het veld zijn er een beperkt aantal begeleiders. </w:t>
      </w:r>
    </w:p>
    <w:p w14:paraId="747E6830" w14:textId="77777777" w:rsidR="00BE5B93" w:rsidRDefault="00BE5B93" w:rsidP="00BE5B93">
      <w:pPr>
        <w:pStyle w:val="Geenafstand"/>
      </w:pPr>
      <w:r>
        <w:t>Met het nemen van maatregelen is het mogelijk de toeloop, het verblijf en de uitloop te doseren, door sporters voldoende ruimte te bieden.</w:t>
      </w:r>
    </w:p>
    <w:p w14:paraId="306FEA5B" w14:textId="77777777" w:rsidR="00BE5B93" w:rsidRDefault="00BE5B93" w:rsidP="00BE5B93">
      <w:pPr>
        <w:pStyle w:val="Geenafstand"/>
      </w:pPr>
      <w:r>
        <w:t>De belangrijkste aandachtspunten voor het veilig organiseren van de SURVIVALRUN voor alle</w:t>
      </w:r>
    </w:p>
    <w:p w14:paraId="507E74B5" w14:textId="77777777" w:rsidR="00BE5B93" w:rsidRDefault="00BE5B93" w:rsidP="00BE5B93">
      <w:pPr>
        <w:pStyle w:val="Geenafstand"/>
      </w:pPr>
      <w:proofErr w:type="gramStart"/>
      <w:r>
        <w:t>deelnemers</w:t>
      </w:r>
      <w:proofErr w:type="gramEnd"/>
      <w:r>
        <w:t xml:space="preserve"> en medewerkers in buitenlocaties zijn:</w:t>
      </w:r>
    </w:p>
    <w:p w14:paraId="1E5020D1" w14:textId="3D02FBAB" w:rsidR="00BE5B93" w:rsidRDefault="00BE5B93" w:rsidP="00BE5B93">
      <w:pPr>
        <w:pStyle w:val="Geenafstand"/>
      </w:pPr>
      <w:r>
        <w:t>3.1 De organisatie van naleving en handhaving;</w:t>
      </w:r>
    </w:p>
    <w:p w14:paraId="0307BC55" w14:textId="0BAB4F5B" w:rsidR="00BE5B93" w:rsidRDefault="00BE5B93" w:rsidP="00BE5B93">
      <w:pPr>
        <w:pStyle w:val="Geenafstand"/>
      </w:pPr>
      <w:r>
        <w:t>3.2 Capaciteit locaties en de COVID-19-regelgeving;</w:t>
      </w:r>
    </w:p>
    <w:p w14:paraId="5AD0CA84" w14:textId="7158D248" w:rsidR="00BE5B93" w:rsidRDefault="00BE5B93" w:rsidP="00BE5B93">
      <w:pPr>
        <w:pStyle w:val="Geenafstand"/>
      </w:pPr>
      <w:r>
        <w:t>3.3 Communicatie &amp; Informatie;</w:t>
      </w:r>
    </w:p>
    <w:p w14:paraId="16F6084B" w14:textId="39E0E669" w:rsidR="00BE5B93" w:rsidRDefault="00BE5B93" w:rsidP="00BE5B93">
      <w:pPr>
        <w:pStyle w:val="Geenafstand"/>
      </w:pPr>
      <w:r>
        <w:t>3.4 Aanvullende hygiëne maatregelen;</w:t>
      </w:r>
    </w:p>
    <w:p w14:paraId="77A8E3A9" w14:textId="49293FCE" w:rsidR="00BE5B93" w:rsidRDefault="00BE5B93" w:rsidP="00BE5B93">
      <w:pPr>
        <w:pStyle w:val="Geenafstand"/>
      </w:pPr>
      <w:r>
        <w:t>3.5 Beheersen en begeleiden sportersstromen;</w:t>
      </w:r>
    </w:p>
    <w:p w14:paraId="2532B000" w14:textId="5B60E2FC" w:rsidR="00BE5B93" w:rsidRPr="00BE5B93" w:rsidRDefault="00BE5B93" w:rsidP="00BE5B93">
      <w:pPr>
        <w:rPr>
          <w:sz w:val="22"/>
          <w:szCs w:val="22"/>
        </w:rPr>
      </w:pPr>
      <w:r w:rsidRPr="00BE5B93">
        <w:rPr>
          <w:sz w:val="22"/>
          <w:szCs w:val="22"/>
        </w:rPr>
        <w:t>3.6 Starttijden.</w:t>
      </w:r>
    </w:p>
    <w:p w14:paraId="2496AF2B" w14:textId="77777777" w:rsidR="00BE5B93" w:rsidRDefault="00BE5B93" w:rsidP="00BE5B93">
      <w:pPr>
        <w:pStyle w:val="Geenafstand"/>
      </w:pPr>
      <w:r>
        <w:t>Deze aandachtspunten worden hieronder behandeld.</w:t>
      </w:r>
    </w:p>
    <w:p w14:paraId="43CABCD1" w14:textId="77777777" w:rsidR="00BE5B93" w:rsidRDefault="00BE5B93" w:rsidP="00BE5B93">
      <w:pPr>
        <w:pStyle w:val="Geenafstand"/>
      </w:pPr>
    </w:p>
    <w:p w14:paraId="53BA809B" w14:textId="686F6C51" w:rsidR="00BE5B93" w:rsidRDefault="00BE5B93" w:rsidP="00BE5B93">
      <w:pPr>
        <w:pStyle w:val="Geenafstand"/>
        <w:rPr>
          <w:b/>
        </w:rPr>
      </w:pPr>
      <w:r>
        <w:rPr>
          <w:b/>
        </w:rPr>
        <w:t>3</w:t>
      </w:r>
      <w:r w:rsidRPr="00FE4CF6">
        <w:rPr>
          <w:b/>
        </w:rPr>
        <w:t>.1 Organisatie van naleving en handhaving</w:t>
      </w:r>
    </w:p>
    <w:p w14:paraId="34E49C9E" w14:textId="77777777" w:rsidR="00BE5B93" w:rsidRDefault="00BE5B93" w:rsidP="00BE5B93">
      <w:pPr>
        <w:pStyle w:val="Geenafstand"/>
        <w:rPr>
          <w:b/>
        </w:rPr>
      </w:pPr>
    </w:p>
    <w:p w14:paraId="415918DD" w14:textId="77777777" w:rsidR="00BE5B93" w:rsidRDefault="00BE5B93" w:rsidP="00BE5B93">
      <w:pPr>
        <w:pStyle w:val="Geenafstand"/>
        <w:rPr>
          <w:b/>
        </w:rPr>
      </w:pPr>
      <w:r>
        <w:rPr>
          <w:b/>
        </w:rPr>
        <w:t>Tijdens de standaard edities is het start- en finish terrein toegankelijk voor publiek, echter voor de 2021 editie is het terrein afgesloten voor bezoekers/publiek.</w:t>
      </w:r>
    </w:p>
    <w:p w14:paraId="121BAA5C" w14:textId="77777777" w:rsidR="00BE5B93" w:rsidRPr="00FE4CF6" w:rsidRDefault="00BE5B93" w:rsidP="00BE5B93">
      <w:pPr>
        <w:pStyle w:val="Geenafstand"/>
        <w:rPr>
          <w:b/>
        </w:rPr>
      </w:pPr>
    </w:p>
    <w:p w14:paraId="4A633741" w14:textId="77777777" w:rsidR="00BE5B93" w:rsidRDefault="00BE5B93" w:rsidP="00BE5B93">
      <w:pPr>
        <w:pStyle w:val="Geenafstand"/>
      </w:pPr>
      <w:r>
        <w:t>Iedereen is verplicht de vastgestelde richtlijnen op te volgen. Het bestuur van de SURVIVALRUN UDENHOUT is verantwoordelijk voor het gevoerde beleid en de uitvoering ervan.</w:t>
      </w:r>
    </w:p>
    <w:p w14:paraId="5B4B9C6B" w14:textId="77777777" w:rsidR="00BE5B93" w:rsidRDefault="00BE5B93" w:rsidP="00BE5B93">
      <w:pPr>
        <w:pStyle w:val="Geenafstand"/>
      </w:pPr>
      <w:r>
        <w:t>Een aangewezen Corona-verantwoordelijke die daar op toeziet.</w:t>
      </w:r>
    </w:p>
    <w:p w14:paraId="7EBC8C9C" w14:textId="77777777" w:rsidR="00BE5B93" w:rsidRDefault="00BE5B93" w:rsidP="00BE5B93">
      <w:pPr>
        <w:pStyle w:val="Geenafstand"/>
      </w:pPr>
      <w:r>
        <w:t>Eisen aan deze rol zijn:</w:t>
      </w:r>
    </w:p>
    <w:p w14:paraId="226B316A" w14:textId="77777777" w:rsidR="00BE5B93" w:rsidRDefault="00BE5B93" w:rsidP="00BE5B93">
      <w:pPr>
        <w:pStyle w:val="Geenafstand"/>
      </w:pPr>
      <w:r>
        <w:t>• Hij/zij moet op de hoogte zijn van alle coronamaatregelen die beschreven staan in het protocol;</w:t>
      </w:r>
    </w:p>
    <w:p w14:paraId="055362FD" w14:textId="77777777" w:rsidR="00BE5B93" w:rsidRDefault="00BE5B93" w:rsidP="00BE5B93">
      <w:pPr>
        <w:pStyle w:val="Geenafstand"/>
      </w:pPr>
      <w:r>
        <w:t>• Hij/zij moet de bevoegdheid hebben:</w:t>
      </w:r>
    </w:p>
    <w:p w14:paraId="6B092F37" w14:textId="77777777" w:rsidR="00BE5B93" w:rsidRDefault="00BE5B93" w:rsidP="00BE5B93">
      <w:pPr>
        <w:pStyle w:val="Geenafstand"/>
      </w:pPr>
      <w:proofErr w:type="gramStart"/>
      <w:r>
        <w:t>o</w:t>
      </w:r>
      <w:proofErr w:type="gramEnd"/>
      <w:r>
        <w:t xml:space="preserve"> lopende activiteiten stil te leggen of aan te (laten) passen;</w:t>
      </w:r>
    </w:p>
    <w:p w14:paraId="5A6550BB" w14:textId="77777777" w:rsidR="00BE5B93" w:rsidRDefault="00BE5B93" w:rsidP="00BE5B93">
      <w:pPr>
        <w:pStyle w:val="Geenafstand"/>
      </w:pPr>
      <w:proofErr w:type="gramStart"/>
      <w:r>
        <w:t>o</w:t>
      </w:r>
      <w:proofErr w:type="gramEnd"/>
      <w:r>
        <w:t xml:space="preserve"> personen van de locatie te laten verwijderen die zich willens en wetens niet houden aan</w:t>
      </w:r>
    </w:p>
    <w:p w14:paraId="7BD70A98" w14:textId="77777777" w:rsidR="00BE5B93" w:rsidRDefault="00BE5B93" w:rsidP="00BE5B93">
      <w:pPr>
        <w:pStyle w:val="Geenafstand"/>
      </w:pPr>
      <w:proofErr w:type="gramStart"/>
      <w:r>
        <w:t>afspraken</w:t>
      </w:r>
      <w:proofErr w:type="gramEnd"/>
      <w:r>
        <w:t>.</w:t>
      </w:r>
    </w:p>
    <w:p w14:paraId="03BE624F" w14:textId="77777777" w:rsidR="00BE5B93" w:rsidRDefault="00BE5B93" w:rsidP="00BE5B93">
      <w:pPr>
        <w:pStyle w:val="Geenafstand"/>
      </w:pPr>
      <w:r>
        <w:t xml:space="preserve">• Hij/zij moet gemachtigd zijn tot het opstellen van </w:t>
      </w:r>
      <w:proofErr w:type="spellStart"/>
      <w:r>
        <w:t>projectspecifieke</w:t>
      </w:r>
      <w:proofErr w:type="spellEnd"/>
      <w:r>
        <w:t xml:space="preserve"> maatregelen;</w:t>
      </w:r>
    </w:p>
    <w:p w14:paraId="39CE1231" w14:textId="77777777" w:rsidR="00BE5B93" w:rsidRDefault="00BE5B93" w:rsidP="00BE5B93">
      <w:pPr>
        <w:pStyle w:val="Geenafstand"/>
      </w:pPr>
      <w:r>
        <w:t>• Hij/zij mag deze rol combineren met een andere functie, zolang dit de uitvoering van de rol als</w:t>
      </w:r>
    </w:p>
    <w:p w14:paraId="319CC30F" w14:textId="77777777" w:rsidR="00BE5B93" w:rsidRDefault="00BE5B93" w:rsidP="00BE5B93">
      <w:pPr>
        <w:pStyle w:val="Geenafstand"/>
      </w:pPr>
      <w:r>
        <w:t>Corona Verantwoordelijke niet belemmert.</w:t>
      </w:r>
    </w:p>
    <w:p w14:paraId="65F3E772" w14:textId="77777777" w:rsidR="00BE5B93" w:rsidRDefault="00BE5B93" w:rsidP="00BE5B93">
      <w:pPr>
        <w:pStyle w:val="Geenafstand"/>
      </w:pPr>
      <w:r>
        <w:t>De Corona Verantwoordelijke is verantwoordelijk voor:</w:t>
      </w:r>
    </w:p>
    <w:p w14:paraId="5902E7D0" w14:textId="77777777" w:rsidR="00BE5B93" w:rsidRDefault="00BE5B93" w:rsidP="00BE5B93">
      <w:pPr>
        <w:pStyle w:val="Geenafstand"/>
      </w:pPr>
      <w:r>
        <w:t>• De implementatie van het protocol voor het SURVIVALRUN UDENHOUT of SURVIVALRUN UDENHOUT en de bijbehorende specifieke</w:t>
      </w:r>
    </w:p>
    <w:p w14:paraId="5F8409E0" w14:textId="77777777" w:rsidR="00BE5B93" w:rsidRDefault="00BE5B93" w:rsidP="00BE5B93">
      <w:pPr>
        <w:pStyle w:val="Geenafstand"/>
      </w:pPr>
      <w:proofErr w:type="gramStart"/>
      <w:r>
        <w:t>aanwijzingen</w:t>
      </w:r>
      <w:proofErr w:type="gramEnd"/>
      <w:r>
        <w:t xml:space="preserve"> en richtlijnen;</w:t>
      </w:r>
    </w:p>
    <w:p w14:paraId="677BC51E" w14:textId="77777777" w:rsidR="00BE5B93" w:rsidRDefault="00BE5B93" w:rsidP="00BE5B93">
      <w:pPr>
        <w:pStyle w:val="Geenafstand"/>
      </w:pPr>
      <w:r>
        <w:t>• Het coördineren en houden van toezicht op de naleving;</w:t>
      </w:r>
    </w:p>
    <w:p w14:paraId="1245FB93" w14:textId="77777777" w:rsidR="00BE5B93" w:rsidRDefault="00BE5B93" w:rsidP="00BE5B93">
      <w:pPr>
        <w:pStyle w:val="Geenafstand"/>
      </w:pPr>
      <w:r>
        <w:t>• Het informeren over richtlijnen en verwachtingen.</w:t>
      </w:r>
    </w:p>
    <w:p w14:paraId="21D0EA8E" w14:textId="77777777" w:rsidR="00BE5B93" w:rsidRDefault="00BE5B93" w:rsidP="00BE5B93">
      <w:pPr>
        <w:pStyle w:val="Geenafstand"/>
      </w:pPr>
      <w:r>
        <w:t>De Corona Verantwoordelijke wordt ondersteund door andere medewerkers van de SURVIVALRUN UDENHOUT die informeren, stimuleren en toezicht houden. Hij/zij staat dus niet alleen voor deze taak.</w:t>
      </w:r>
    </w:p>
    <w:p w14:paraId="63E0048C" w14:textId="77777777" w:rsidR="00BE5B93" w:rsidRPr="004C1557" w:rsidRDefault="00BE5B93" w:rsidP="00BE5B93">
      <w:pPr>
        <w:pStyle w:val="Geenafstand"/>
        <w:rPr>
          <w:i/>
        </w:rPr>
      </w:pPr>
      <w:r w:rsidRPr="004C1557">
        <w:rPr>
          <w:i/>
        </w:rPr>
        <w:lastRenderedPageBreak/>
        <w:t>Medewerkers</w:t>
      </w:r>
    </w:p>
    <w:p w14:paraId="241B66D2" w14:textId="77777777" w:rsidR="00BE5B93" w:rsidRDefault="00BE5B93" w:rsidP="00BE5B93">
      <w:pPr>
        <w:pStyle w:val="Geenafstand"/>
      </w:pPr>
      <w:r>
        <w:t>Tijdens ieder SURVIVALRUN UDENHOUT/SURVIVALRUN UDENHOUT worden medewerkers ingezet om de naleving van de bepalingen uit dit protocol.</w:t>
      </w:r>
    </w:p>
    <w:p w14:paraId="4A4458B6" w14:textId="77777777" w:rsidR="00BE5B93" w:rsidRPr="004C1557" w:rsidRDefault="00BE5B93" w:rsidP="00BE5B93">
      <w:pPr>
        <w:pStyle w:val="Geenafstand"/>
        <w:rPr>
          <w:i/>
        </w:rPr>
      </w:pPr>
      <w:r w:rsidRPr="004C1557">
        <w:rPr>
          <w:i/>
        </w:rPr>
        <w:t>Samen</w:t>
      </w:r>
    </w:p>
    <w:p w14:paraId="3B0C1077" w14:textId="77777777" w:rsidR="00BE5B93" w:rsidRDefault="00BE5B93" w:rsidP="00BE5B93">
      <w:pPr>
        <w:pStyle w:val="Geenafstand"/>
      </w:pPr>
      <w:r>
        <w:t>De Corona Verantwoordelijke en de aangewezen medewerkers:</w:t>
      </w:r>
    </w:p>
    <w:p w14:paraId="58E0709B" w14:textId="77777777" w:rsidR="00BE5B93" w:rsidRDefault="00BE5B93" w:rsidP="00BE5B93">
      <w:pPr>
        <w:pStyle w:val="Geenafstand"/>
      </w:pPr>
      <w:r>
        <w:t>• Spreken personen aan op het niet naleven van de geldende richtlijnen;</w:t>
      </w:r>
    </w:p>
    <w:p w14:paraId="354CE02C" w14:textId="77777777" w:rsidR="00BE5B93" w:rsidRDefault="00BE5B93" w:rsidP="00BE5B93">
      <w:pPr>
        <w:pStyle w:val="Geenafstand"/>
      </w:pPr>
      <w:r>
        <w:t>• Kunnen zo nodig gepaste actie ondernemen om de veiligheid van medewerkers en sporters te</w:t>
      </w:r>
    </w:p>
    <w:p w14:paraId="6140C71B" w14:textId="77777777" w:rsidR="00BE5B93" w:rsidRDefault="00BE5B93" w:rsidP="00BE5B93">
      <w:pPr>
        <w:pStyle w:val="Geenafstand"/>
      </w:pPr>
      <w:proofErr w:type="gramStart"/>
      <w:r>
        <w:t>waarborgen</w:t>
      </w:r>
      <w:proofErr w:type="gramEnd"/>
      <w:r>
        <w:t>;</w:t>
      </w:r>
    </w:p>
    <w:p w14:paraId="0D234FD2" w14:textId="77777777" w:rsidR="00BE5B93" w:rsidRDefault="00BE5B93" w:rsidP="00BE5B93">
      <w:pPr>
        <w:pStyle w:val="Geenafstand"/>
      </w:pPr>
      <w:r>
        <w:t>• Leveren proactief een bijdrage aan optimalisatie van het protocol en de richtlijnen;</w:t>
      </w:r>
    </w:p>
    <w:p w14:paraId="1EB9EC2E" w14:textId="77777777" w:rsidR="00BE5B93" w:rsidRDefault="00BE5B93" w:rsidP="00BE5B93">
      <w:pPr>
        <w:pStyle w:val="Geenafstand"/>
      </w:pPr>
      <w:r>
        <w:t>• Zijn beschikbaar voor vragen van sporters en medewerkers;</w:t>
      </w:r>
    </w:p>
    <w:p w14:paraId="5DA65FB9" w14:textId="77777777" w:rsidR="00BE5B93" w:rsidRDefault="00BE5B93" w:rsidP="00BE5B93">
      <w:pPr>
        <w:pStyle w:val="Geenafstand"/>
      </w:pPr>
      <w:r>
        <w:t>• Communiceren in overleg de benodigde richtlijnen en maatregelen;</w:t>
      </w:r>
    </w:p>
    <w:p w14:paraId="52B33331" w14:textId="77777777" w:rsidR="00BE5B93" w:rsidRDefault="00BE5B93" w:rsidP="00BE5B93">
      <w:pPr>
        <w:pStyle w:val="Geenafstand"/>
      </w:pPr>
    </w:p>
    <w:p w14:paraId="3FBFC9B9" w14:textId="77777777" w:rsidR="00BE5B93" w:rsidRDefault="00BE5B93" w:rsidP="00BE5B93">
      <w:pPr>
        <w:pStyle w:val="Geenafstand"/>
      </w:pPr>
      <w:r>
        <w:t xml:space="preserve">Toezicht op en handhaving van de ingestelde maatregelen wordt door de Corona Verantwoordelijke en andere aangewezen medewerkers gedaan. </w:t>
      </w:r>
    </w:p>
    <w:p w14:paraId="1BBFE8B7" w14:textId="77777777" w:rsidR="00BE5B93" w:rsidRDefault="00BE5B93" w:rsidP="00BE5B93">
      <w:pPr>
        <w:pStyle w:val="Geenafstand"/>
        <w:rPr>
          <w:b/>
          <w:u w:val="single"/>
        </w:rPr>
      </w:pPr>
    </w:p>
    <w:p w14:paraId="2C4F6509" w14:textId="03F2BDB3" w:rsidR="00BE5B93" w:rsidRPr="004C1557" w:rsidRDefault="00BE5B93" w:rsidP="00BE5B93">
      <w:pPr>
        <w:pStyle w:val="Geenafstand"/>
        <w:rPr>
          <w:b/>
          <w:u w:val="single"/>
        </w:rPr>
      </w:pPr>
      <w:r>
        <w:rPr>
          <w:b/>
          <w:u w:val="single"/>
        </w:rPr>
        <w:t>3</w:t>
      </w:r>
      <w:r w:rsidRPr="004C1557">
        <w:rPr>
          <w:b/>
          <w:u w:val="single"/>
        </w:rPr>
        <w:t>.2 Capaciteit locaties en de COVID-19-regelgeving</w:t>
      </w:r>
    </w:p>
    <w:p w14:paraId="7CE3D8B7" w14:textId="77777777" w:rsidR="00BE5B93" w:rsidRDefault="00BE5B93" w:rsidP="00BE5B93">
      <w:pPr>
        <w:pStyle w:val="Geenafstand"/>
      </w:pPr>
      <w:r>
        <w:t>• De organisatie beroepen zich op de eigen verantwoordelijkheid van de sporter om in</w:t>
      </w:r>
    </w:p>
    <w:p w14:paraId="4BFDEB80" w14:textId="77777777" w:rsidR="00BE5B93" w:rsidRDefault="00BE5B93" w:rsidP="00BE5B93">
      <w:pPr>
        <w:pStyle w:val="Geenafstand"/>
      </w:pPr>
      <w:proofErr w:type="gramStart"/>
      <w:r>
        <w:t>een</w:t>
      </w:r>
      <w:proofErr w:type="gramEnd"/>
      <w:r>
        <w:t xml:space="preserve"> verantwoorde samenstelling, namelijk: alleen of enkel met deelnemers van hetzelfde</w:t>
      </w:r>
    </w:p>
    <w:p w14:paraId="674073A0" w14:textId="77777777" w:rsidR="00BE5B93" w:rsidRDefault="00BE5B93" w:rsidP="00BE5B93">
      <w:pPr>
        <w:pStyle w:val="Geenafstand"/>
      </w:pPr>
      <w:proofErr w:type="gramStart"/>
      <w:r>
        <w:t>huishouden</w:t>
      </w:r>
      <w:proofErr w:type="gramEnd"/>
      <w:r>
        <w:t xml:space="preserve"> en in goede gezondheid naar de locatie te komen.</w:t>
      </w:r>
    </w:p>
    <w:p w14:paraId="2EA0B112" w14:textId="77777777" w:rsidR="00BE5B93" w:rsidRDefault="00BE5B93" w:rsidP="00BE5B93">
      <w:pPr>
        <w:pStyle w:val="Geenafstand"/>
      </w:pPr>
      <w:r>
        <w:t>• De organisatie roept zowel sporters als medewerkers op om bij gezondheidsklachten</w:t>
      </w:r>
    </w:p>
    <w:p w14:paraId="65B5C140" w14:textId="77777777" w:rsidR="00BE5B93" w:rsidRDefault="00BE5B93" w:rsidP="00BE5B93">
      <w:pPr>
        <w:pStyle w:val="Geenafstand"/>
      </w:pPr>
      <w:proofErr w:type="gramStart"/>
      <w:r>
        <w:t>niet</w:t>
      </w:r>
      <w:proofErr w:type="gramEnd"/>
      <w:r>
        <w:t xml:space="preserve"> te komen.</w:t>
      </w:r>
    </w:p>
    <w:p w14:paraId="08C3998F" w14:textId="77777777" w:rsidR="00BE5B93" w:rsidRDefault="00BE5B93" w:rsidP="00BE5B93">
      <w:pPr>
        <w:pStyle w:val="Geenafstand"/>
      </w:pPr>
      <w:r>
        <w:t>• Ook roepen de organisatie sporters op die deel uitmaken van de door de overheid</w:t>
      </w:r>
    </w:p>
    <w:p w14:paraId="52E6A63D" w14:textId="77777777" w:rsidR="00BE5B93" w:rsidRDefault="00BE5B93" w:rsidP="00BE5B93">
      <w:pPr>
        <w:pStyle w:val="Geenafstand"/>
      </w:pPr>
      <w:proofErr w:type="gramStart"/>
      <w:r>
        <w:t>gedefinieerde</w:t>
      </w:r>
      <w:proofErr w:type="gramEnd"/>
      <w:r>
        <w:t xml:space="preserve"> risicogroepen , zich te houden aan de eventueel aanvullende richtlijnen.</w:t>
      </w:r>
    </w:p>
    <w:p w14:paraId="75846133" w14:textId="77777777" w:rsidR="00BE5B93" w:rsidRDefault="00BE5B93" w:rsidP="00BE5B93">
      <w:pPr>
        <w:pStyle w:val="Geenafstand"/>
      </w:pPr>
      <w:r>
        <w:t>• Het bestuur van de SURVIVALRUN UDENHOUT behoudt het recht om sporters en/of medewerkers</w:t>
      </w:r>
    </w:p>
    <w:p w14:paraId="7291E912" w14:textId="77777777" w:rsidR="00BE5B93" w:rsidRDefault="00BE5B93" w:rsidP="00BE5B93">
      <w:pPr>
        <w:pStyle w:val="Geenafstand"/>
      </w:pPr>
      <w:proofErr w:type="gramStart"/>
      <w:r>
        <w:t>toegang</w:t>
      </w:r>
      <w:proofErr w:type="gramEnd"/>
      <w:r>
        <w:t xml:space="preserve"> tot de locatie te weigeren bij twijfel over de gezondheidstoestand.</w:t>
      </w:r>
    </w:p>
    <w:p w14:paraId="62A74801" w14:textId="77777777" w:rsidR="00BE5B93" w:rsidRDefault="00BE5B93" w:rsidP="00BE5B93">
      <w:pPr>
        <w:pStyle w:val="Geenafstand"/>
      </w:pPr>
      <w:r>
        <w:t>• Alle sporters hebben zich vooraf ingeschreven zodat bekend is wie er aanwezig. Ook zijn de medewerkers bekend bij de organisatie.</w:t>
      </w:r>
    </w:p>
    <w:p w14:paraId="468240EE" w14:textId="77777777" w:rsidR="00BE5B93" w:rsidRDefault="00BE5B93" w:rsidP="00BE5B93">
      <w:pPr>
        <w:pStyle w:val="Geenafstand"/>
      </w:pPr>
      <w:r>
        <w:t>• Voorkomen dat arriverende en vertrekkende sporters elkaar tegenkomen.</w:t>
      </w:r>
    </w:p>
    <w:p w14:paraId="0E01B9E3" w14:textId="77777777" w:rsidR="00BE5B93" w:rsidRDefault="00BE5B93" w:rsidP="00BE5B93">
      <w:pPr>
        <w:pStyle w:val="Geenafstand"/>
      </w:pPr>
      <w:r>
        <w:t>• Er wordt gezorgd voor het veilig tussentijds kunnen verlaten van het terrein voor bijvoorbeeld</w:t>
      </w:r>
    </w:p>
    <w:p w14:paraId="7345019E" w14:textId="77777777" w:rsidR="00BE5B93" w:rsidRDefault="00BE5B93" w:rsidP="00BE5B93">
      <w:pPr>
        <w:pStyle w:val="Geenafstand"/>
      </w:pPr>
      <w:proofErr w:type="gramStart"/>
      <w:r>
        <w:t>toiletbezoek</w:t>
      </w:r>
      <w:proofErr w:type="gramEnd"/>
      <w:r>
        <w:t>.</w:t>
      </w:r>
    </w:p>
    <w:p w14:paraId="395C0788" w14:textId="77777777" w:rsidR="00BE5B93" w:rsidRDefault="00BE5B93" w:rsidP="00BE5B93">
      <w:pPr>
        <w:pStyle w:val="Geenafstand"/>
      </w:pPr>
      <w:r>
        <w:t>• De veilige (werk)omgeving voor medewerkers wordt zoveel mogelijk geborgd.</w:t>
      </w:r>
    </w:p>
    <w:p w14:paraId="1A99AD12" w14:textId="77777777" w:rsidR="00BE5B93" w:rsidRDefault="00BE5B93" w:rsidP="00BE5B93">
      <w:pPr>
        <w:pStyle w:val="Geenafstand"/>
      </w:pPr>
    </w:p>
    <w:p w14:paraId="14915C04" w14:textId="28F2345D" w:rsidR="00BE5B93" w:rsidRPr="004C1557" w:rsidRDefault="00BE5B93" w:rsidP="00BE5B93">
      <w:pPr>
        <w:pStyle w:val="Geenafstand"/>
        <w:rPr>
          <w:b/>
          <w:u w:val="single"/>
        </w:rPr>
      </w:pPr>
      <w:r>
        <w:rPr>
          <w:b/>
          <w:u w:val="single"/>
        </w:rPr>
        <w:t>3</w:t>
      </w:r>
      <w:r w:rsidRPr="004C1557">
        <w:rPr>
          <w:b/>
          <w:u w:val="single"/>
        </w:rPr>
        <w:t>.3 Communicatie &amp; informatie</w:t>
      </w:r>
    </w:p>
    <w:p w14:paraId="2783BC14" w14:textId="77777777" w:rsidR="00BE5B93" w:rsidRDefault="00BE5B93" w:rsidP="00BE5B93">
      <w:pPr>
        <w:pStyle w:val="Geenafstand"/>
      </w:pPr>
      <w:r>
        <w:t>Communicatie is essentieel. Uitgangspunten m.b.t. communicatie zijn:</w:t>
      </w:r>
    </w:p>
    <w:p w14:paraId="03D30EB5" w14:textId="77777777" w:rsidR="00BE5B93" w:rsidRDefault="00BE5B93" w:rsidP="00BE5B93">
      <w:pPr>
        <w:pStyle w:val="Geenafstand"/>
      </w:pPr>
      <w:r>
        <w:t>• Eenduidige communicatie zodat medewerker en sporter snappen wat de bedoeling is</w:t>
      </w:r>
    </w:p>
    <w:p w14:paraId="52E7D526" w14:textId="77777777" w:rsidR="00BE5B93" w:rsidRDefault="00BE5B93" w:rsidP="00BE5B93">
      <w:pPr>
        <w:pStyle w:val="Geenafstand"/>
      </w:pPr>
      <w:r>
        <w:t xml:space="preserve">Dit kan door het gebruik van een kleurcodering of door uniforme, liefst door de reeds </w:t>
      </w:r>
      <w:proofErr w:type="gramStart"/>
      <w:r>
        <w:t>bestaande  pictogrammen</w:t>
      </w:r>
      <w:proofErr w:type="gramEnd"/>
      <w:r>
        <w:t>.</w:t>
      </w:r>
    </w:p>
    <w:p w14:paraId="22E8F0C4" w14:textId="77777777" w:rsidR="00BE5B93" w:rsidRDefault="00BE5B93" w:rsidP="00BE5B93">
      <w:pPr>
        <w:pStyle w:val="Geenafstand"/>
      </w:pPr>
      <w:r>
        <w:t xml:space="preserve">De sporters en medewerkers zullen vooraf de SURVIVALRUN  informatie en instructies ontvangen met als </w:t>
      </w:r>
      <w:proofErr w:type="gramStart"/>
      <w:r>
        <w:t>doel  het</w:t>
      </w:r>
      <w:proofErr w:type="gramEnd"/>
      <w:r>
        <w:t xml:space="preserve"> risico op het niet (kunnen) naleven van de maatregelen te minimaliseren.</w:t>
      </w:r>
    </w:p>
    <w:p w14:paraId="5D696080" w14:textId="77777777" w:rsidR="00BE5B93" w:rsidRDefault="00BE5B93" w:rsidP="00BE5B93">
      <w:pPr>
        <w:pStyle w:val="Geenafstand"/>
      </w:pPr>
      <w:r>
        <w:t xml:space="preserve">Er </w:t>
      </w:r>
      <w:proofErr w:type="gramStart"/>
      <w:r>
        <w:t>wordt  gebruik</w:t>
      </w:r>
      <w:proofErr w:type="gramEnd"/>
      <w:r>
        <w:t xml:space="preserve"> worden gemaakt van de volgende communicatiekanalen:</w:t>
      </w:r>
    </w:p>
    <w:p w14:paraId="2EA7EB6A" w14:textId="77777777" w:rsidR="00BE5B93" w:rsidRDefault="00BE5B93" w:rsidP="00BE5B93">
      <w:pPr>
        <w:pStyle w:val="Geenafstand"/>
      </w:pPr>
      <w:r>
        <w:t>• Website</w:t>
      </w:r>
    </w:p>
    <w:p w14:paraId="7AFEFDF9" w14:textId="77777777" w:rsidR="00BE5B93" w:rsidRDefault="00BE5B93" w:rsidP="00BE5B93">
      <w:pPr>
        <w:pStyle w:val="Geenafstand"/>
      </w:pPr>
      <w:r>
        <w:t>• Facebook</w:t>
      </w:r>
    </w:p>
    <w:p w14:paraId="236229B4" w14:textId="77777777" w:rsidR="00BE5B93" w:rsidRDefault="00BE5B93" w:rsidP="00BE5B93">
      <w:pPr>
        <w:pStyle w:val="Geenafstand"/>
      </w:pPr>
      <w:r>
        <w:t>• Instagram</w:t>
      </w:r>
    </w:p>
    <w:p w14:paraId="07E695C4" w14:textId="77777777" w:rsidR="00BE5B93" w:rsidRDefault="00BE5B93" w:rsidP="00BE5B93">
      <w:pPr>
        <w:pStyle w:val="Geenafstand"/>
      </w:pPr>
      <w:r>
        <w:lastRenderedPageBreak/>
        <w:t>• Medewerkers dragen speciale hesjes met 1,5 meter afstand.</w:t>
      </w:r>
    </w:p>
    <w:p w14:paraId="340C3C99" w14:textId="77777777" w:rsidR="00BE5B93" w:rsidRPr="00321F05" w:rsidRDefault="00BE5B93" w:rsidP="00BE5B93">
      <w:pPr>
        <w:pStyle w:val="Geenafstand"/>
      </w:pPr>
      <w:r w:rsidRPr="00321F05">
        <w:t>• Beachvlaggen.</w:t>
      </w:r>
    </w:p>
    <w:p w14:paraId="547D7C7E" w14:textId="77777777" w:rsidR="00BE5B93" w:rsidRDefault="00BE5B93" w:rsidP="00BE5B93">
      <w:pPr>
        <w:pStyle w:val="Geenafstand"/>
      </w:pPr>
      <w:r>
        <w:t>• Zichtbaar, goed geïnformeerd en getraind personeel; (Dragen speciale hesjes met 1,5 meter afstand)</w:t>
      </w:r>
    </w:p>
    <w:p w14:paraId="6D1DCF7A" w14:textId="77777777" w:rsidR="00BE5B93" w:rsidRDefault="00BE5B93" w:rsidP="00BE5B93">
      <w:pPr>
        <w:pStyle w:val="Geenafstand"/>
      </w:pPr>
    </w:p>
    <w:p w14:paraId="2BAD7621" w14:textId="2E7E793B" w:rsidR="00BE5B93" w:rsidRPr="00696C80" w:rsidRDefault="00BE5B93" w:rsidP="00BE5B93">
      <w:pPr>
        <w:pStyle w:val="Geenafstand"/>
        <w:rPr>
          <w:b/>
        </w:rPr>
      </w:pPr>
      <w:r>
        <w:rPr>
          <w:b/>
        </w:rPr>
        <w:t>3</w:t>
      </w:r>
      <w:r w:rsidRPr="00696C80">
        <w:rPr>
          <w:b/>
        </w:rPr>
        <w:t>.4 Aanvullende hygiëne maatregelen</w:t>
      </w:r>
    </w:p>
    <w:p w14:paraId="38999EBD" w14:textId="77777777" w:rsidR="00BE5B93" w:rsidRDefault="00BE5B93" w:rsidP="00BE5B93">
      <w:pPr>
        <w:pStyle w:val="Geenafstand"/>
      </w:pPr>
      <w:r>
        <w:t>• Het dragen persoonlijke beschermingsmiddelen (PBM) voor medewerkers, voor zover die nodig zijn voor het uitvoeren van hun werkzaamheden zal bevorderd en gestimuleerd worden.</w:t>
      </w:r>
    </w:p>
    <w:p w14:paraId="786B8ED3" w14:textId="77777777" w:rsidR="00BE5B93" w:rsidRDefault="00BE5B93" w:rsidP="00BE5B93">
      <w:pPr>
        <w:pStyle w:val="Geenafstand"/>
      </w:pPr>
      <w:r>
        <w:t>Bijvoorbeeld waar de 1,5 meter afstand niet altijd mogelijk is. Welke maatregelen op welke plekken</w:t>
      </w:r>
    </w:p>
    <w:p w14:paraId="51533082" w14:textId="77777777" w:rsidR="00BE5B93" w:rsidRDefault="00BE5B93" w:rsidP="00BE5B93">
      <w:pPr>
        <w:pStyle w:val="Geenafstand"/>
      </w:pPr>
      <w:proofErr w:type="gramStart"/>
      <w:r>
        <w:t>en</w:t>
      </w:r>
      <w:proofErr w:type="gramEnd"/>
      <w:r>
        <w:t xml:space="preserve"> bij welke werkzaamheden nodig zijn, wordt door het bestuur bepaald.</w:t>
      </w:r>
    </w:p>
    <w:p w14:paraId="7F78CECD" w14:textId="77777777" w:rsidR="00BE5B93" w:rsidRDefault="00BE5B93" w:rsidP="00BE5B93">
      <w:pPr>
        <w:pStyle w:val="Geenafstand"/>
      </w:pPr>
      <w:r>
        <w:t>Te denken valt dan aan:</w:t>
      </w:r>
    </w:p>
    <w:p w14:paraId="58A29E09" w14:textId="77777777" w:rsidR="00BE5B93" w:rsidRDefault="00BE5B93" w:rsidP="00BE5B93">
      <w:pPr>
        <w:pStyle w:val="Geenafstand"/>
      </w:pPr>
      <w:proofErr w:type="gramStart"/>
      <w:r>
        <w:t>o</w:t>
      </w:r>
      <w:proofErr w:type="gramEnd"/>
      <w:r>
        <w:t xml:space="preserve"> Beschermende kleding;</w:t>
      </w:r>
    </w:p>
    <w:p w14:paraId="71959A01" w14:textId="77777777" w:rsidR="00BE5B93" w:rsidRDefault="00BE5B93" w:rsidP="00BE5B93">
      <w:pPr>
        <w:pStyle w:val="Geenafstand"/>
      </w:pPr>
      <w:proofErr w:type="gramStart"/>
      <w:r>
        <w:t>o</w:t>
      </w:r>
      <w:proofErr w:type="gramEnd"/>
      <w:r>
        <w:t xml:space="preserve"> Mondkapjes;</w:t>
      </w:r>
    </w:p>
    <w:p w14:paraId="1342174B" w14:textId="77777777" w:rsidR="00BE5B93" w:rsidRDefault="00BE5B93" w:rsidP="00BE5B93">
      <w:pPr>
        <w:pStyle w:val="Geenafstand"/>
      </w:pPr>
      <w:proofErr w:type="gramStart"/>
      <w:r>
        <w:t>o</w:t>
      </w:r>
      <w:proofErr w:type="gramEnd"/>
      <w:r>
        <w:t xml:space="preserve"> Handschoenen;</w:t>
      </w:r>
    </w:p>
    <w:p w14:paraId="698466B2" w14:textId="77777777" w:rsidR="00BE5B93" w:rsidRDefault="00BE5B93" w:rsidP="00BE5B93">
      <w:pPr>
        <w:pStyle w:val="Geenafstand"/>
      </w:pPr>
      <w:proofErr w:type="gramStart"/>
      <w:r>
        <w:t>o</w:t>
      </w:r>
      <w:proofErr w:type="gramEnd"/>
      <w:r>
        <w:t xml:space="preserve"> Veiligheidsbrillen;</w:t>
      </w:r>
    </w:p>
    <w:p w14:paraId="17649B53" w14:textId="77777777" w:rsidR="00BE5B93" w:rsidRDefault="00BE5B93" w:rsidP="00BE5B93">
      <w:pPr>
        <w:pStyle w:val="Geenafstand"/>
      </w:pPr>
      <w:proofErr w:type="gramStart"/>
      <w:r>
        <w:t>o</w:t>
      </w:r>
      <w:proofErr w:type="gramEnd"/>
      <w:r>
        <w:t xml:space="preserve"> Tijdelijke wanden/afscheidingen.</w:t>
      </w:r>
    </w:p>
    <w:p w14:paraId="09A77EC5" w14:textId="77777777" w:rsidR="00BE5B93" w:rsidRDefault="00BE5B93" w:rsidP="00BE5B93">
      <w:pPr>
        <w:pStyle w:val="Geenafstand"/>
      </w:pPr>
      <w:r>
        <w:t>• Belangrijke contactpunten worden vaker/uitgebreider schoongemaakt/ gedesinfecteerd.</w:t>
      </w:r>
    </w:p>
    <w:p w14:paraId="79B70735" w14:textId="77777777" w:rsidR="00BE5B93" w:rsidRDefault="00BE5B93" w:rsidP="00BE5B93">
      <w:pPr>
        <w:pStyle w:val="Geenafstand"/>
      </w:pPr>
      <w:r>
        <w:t>• Handwasgelegenheden worden voorzien van (vloeibare) zeep en papieren doekjes.</w:t>
      </w:r>
    </w:p>
    <w:p w14:paraId="7D9C6C91" w14:textId="77777777" w:rsidR="00BE5B93" w:rsidRDefault="00BE5B93" w:rsidP="00BE5B93">
      <w:pPr>
        <w:pStyle w:val="Geenafstand"/>
      </w:pPr>
      <w:r>
        <w:t>• Uitgangspunt is dat er geen sprake is van fysiek contact tussen sporters en medewerkers, en</w:t>
      </w:r>
    </w:p>
    <w:p w14:paraId="74FE01AA" w14:textId="77777777" w:rsidR="00BE5B93" w:rsidRDefault="00BE5B93" w:rsidP="00BE5B93">
      <w:pPr>
        <w:pStyle w:val="Geenafstand"/>
      </w:pPr>
      <w:proofErr w:type="gramStart"/>
      <w:r>
        <w:t>tussen</w:t>
      </w:r>
      <w:proofErr w:type="gramEnd"/>
      <w:r>
        <w:t xml:space="preserve"> sporters onderling. Uitgezonderd zijn noodsituaties waarbij hulpverleners zoals EHBO,</w:t>
      </w:r>
    </w:p>
    <w:p w14:paraId="4F92D4DD" w14:textId="77777777" w:rsidR="00BE5B93" w:rsidRDefault="00BE5B93" w:rsidP="00BE5B93">
      <w:pPr>
        <w:pStyle w:val="Geenafstand"/>
      </w:pPr>
      <w:r>
        <w:t>BHV en beveiligers ingrijpen, en leden van hetzelfde huishouden.</w:t>
      </w:r>
    </w:p>
    <w:p w14:paraId="58AC3CF4" w14:textId="77777777" w:rsidR="00BE5B93" w:rsidRDefault="00BE5B93" w:rsidP="00BE5B93">
      <w:pPr>
        <w:pStyle w:val="Geenafstand"/>
        <w:rPr>
          <w:b/>
        </w:rPr>
      </w:pPr>
    </w:p>
    <w:p w14:paraId="62AB429E" w14:textId="51A71FB0" w:rsidR="00BE5B93" w:rsidRPr="00696C80" w:rsidRDefault="00BE5B93" w:rsidP="00BE5B93">
      <w:pPr>
        <w:pStyle w:val="Geenafstand"/>
        <w:rPr>
          <w:b/>
        </w:rPr>
      </w:pPr>
      <w:r>
        <w:rPr>
          <w:b/>
        </w:rPr>
        <w:t>4</w:t>
      </w:r>
      <w:r w:rsidRPr="00696C80">
        <w:rPr>
          <w:b/>
        </w:rPr>
        <w:t xml:space="preserve">.5 Beheersen en begeleiden </w:t>
      </w:r>
      <w:r>
        <w:rPr>
          <w:b/>
        </w:rPr>
        <w:t>sporters</w:t>
      </w:r>
      <w:r w:rsidRPr="00696C80">
        <w:rPr>
          <w:b/>
        </w:rPr>
        <w:t>stromen</w:t>
      </w:r>
    </w:p>
    <w:p w14:paraId="5F278967" w14:textId="77777777" w:rsidR="00BE5B93" w:rsidRDefault="00BE5B93" w:rsidP="00BE5B93">
      <w:pPr>
        <w:pStyle w:val="Geenafstand"/>
      </w:pPr>
      <w:r>
        <w:t>Een optimale sportersstroom verkleint de kans op contact. Denk daarom na over passende maatregelen:</w:t>
      </w:r>
    </w:p>
    <w:p w14:paraId="0ACF24BD" w14:textId="77777777" w:rsidR="00BE5B93" w:rsidRDefault="00BE5B93" w:rsidP="00BE5B93">
      <w:pPr>
        <w:pStyle w:val="Geenafstand"/>
      </w:pPr>
      <w:r>
        <w:t>• Zorg voor voldoende in- en uitgangen, bijvoorbeeld door extra ingangen te creëren of</w:t>
      </w:r>
    </w:p>
    <w:p w14:paraId="47C124DA" w14:textId="77777777" w:rsidR="00BE5B93" w:rsidRDefault="00BE5B93" w:rsidP="00BE5B93">
      <w:pPr>
        <w:pStyle w:val="Geenafstand"/>
      </w:pPr>
      <w:proofErr w:type="gramStart"/>
      <w:r>
        <w:t>nooduitgangen</w:t>
      </w:r>
      <w:proofErr w:type="gramEnd"/>
      <w:r>
        <w:t xml:space="preserve"> ook voor dit doel te gebruiken;</w:t>
      </w:r>
    </w:p>
    <w:p w14:paraId="57AF8FE4" w14:textId="77777777" w:rsidR="00BE5B93" w:rsidRDefault="00BE5B93" w:rsidP="00BE5B93">
      <w:pPr>
        <w:pStyle w:val="Geenafstand"/>
      </w:pPr>
      <w:r>
        <w:t>• Laat sporters aankomen in bepaalde tijdsloten en via vooraf aangegeven (extra) ingangen;</w:t>
      </w:r>
    </w:p>
    <w:p w14:paraId="05300FB9" w14:textId="77777777" w:rsidR="00BE5B93" w:rsidRDefault="00BE5B93" w:rsidP="00BE5B93">
      <w:pPr>
        <w:pStyle w:val="Geenafstand"/>
      </w:pPr>
      <w:r>
        <w:t>• Zorg voor minimale rijvorming, waarbij wachtenden gepaste afstand van elkaar kunnen houden;</w:t>
      </w:r>
    </w:p>
    <w:p w14:paraId="1FD7E348" w14:textId="77777777" w:rsidR="00BE5B93" w:rsidRDefault="00BE5B93" w:rsidP="00BE5B93">
      <w:pPr>
        <w:pStyle w:val="Geenafstand"/>
      </w:pPr>
      <w:r>
        <w:t>• Zorg ervoor dat rijen overgaan in looproutes binnen de locatie of dat anderszins voldoende ruime</w:t>
      </w:r>
    </w:p>
    <w:p w14:paraId="3837080A" w14:textId="77777777" w:rsidR="00BE5B93" w:rsidRDefault="00BE5B93" w:rsidP="00BE5B93">
      <w:pPr>
        <w:pStyle w:val="Geenafstand"/>
      </w:pPr>
      <w:proofErr w:type="gramStart"/>
      <w:r>
        <w:t>doorloop</w:t>
      </w:r>
      <w:proofErr w:type="gramEnd"/>
      <w:r>
        <w:t xml:space="preserve"> gewaarborgd is;</w:t>
      </w:r>
    </w:p>
    <w:p w14:paraId="323C3B07" w14:textId="77777777" w:rsidR="00BE5B93" w:rsidRDefault="00BE5B93" w:rsidP="00BE5B93">
      <w:pPr>
        <w:pStyle w:val="Geenafstand"/>
      </w:pPr>
      <w:r>
        <w:t>• Maak waar nodig gebruik van logische routes over de locatie, bijvoorbeeld door circulaire,</w:t>
      </w:r>
    </w:p>
    <w:p w14:paraId="4BB15BC0" w14:textId="77777777" w:rsidR="00BE5B93" w:rsidRDefault="00BE5B93" w:rsidP="00BE5B93">
      <w:pPr>
        <w:pStyle w:val="Geenafstand"/>
      </w:pPr>
      <w:proofErr w:type="gramStart"/>
      <w:r>
        <w:t>eenrichtingsroutes</w:t>
      </w:r>
      <w:proofErr w:type="gramEnd"/>
      <w:r>
        <w:t>;</w:t>
      </w:r>
    </w:p>
    <w:p w14:paraId="6E19B747" w14:textId="77777777" w:rsidR="00BE5B93" w:rsidRDefault="00BE5B93" w:rsidP="00BE5B93">
      <w:pPr>
        <w:pStyle w:val="Geenafstand"/>
      </w:pPr>
      <w:r>
        <w:t>• Organiseer een gefaseerde uitstroom;</w:t>
      </w:r>
    </w:p>
    <w:p w14:paraId="6B991986" w14:textId="77777777" w:rsidR="00BE5B93" w:rsidRDefault="00BE5B93" w:rsidP="00BE5B93">
      <w:pPr>
        <w:pStyle w:val="Geenafstand"/>
      </w:pPr>
      <w:r>
        <w:t>• Verzoek sporters conform de aanwijzingen te vertrekken vanaf de locatie.</w:t>
      </w:r>
    </w:p>
    <w:p w14:paraId="6B7517E6" w14:textId="77777777" w:rsidR="00BE5B93" w:rsidRDefault="00BE5B93" w:rsidP="00BE5B93">
      <w:pPr>
        <w:pStyle w:val="Geenafstand"/>
      </w:pPr>
    </w:p>
    <w:p w14:paraId="0622B3E4" w14:textId="6AC3E6E9" w:rsidR="00BE5B93" w:rsidRPr="00BE5B93" w:rsidRDefault="00BE5B93" w:rsidP="00BE5B93">
      <w:pPr>
        <w:pStyle w:val="Geenafstand"/>
        <w:rPr>
          <w:b/>
        </w:rPr>
      </w:pPr>
      <w:r w:rsidRPr="00BE5B93">
        <w:rPr>
          <w:b/>
        </w:rPr>
        <w:t>4.6 Starttijden</w:t>
      </w:r>
    </w:p>
    <w:p w14:paraId="7C5BE381" w14:textId="77777777" w:rsidR="00BE5B93" w:rsidRDefault="00BE5B93" w:rsidP="00BE5B93">
      <w:pPr>
        <w:pStyle w:val="Geenafstand"/>
      </w:pPr>
      <w:r>
        <w:t xml:space="preserve">In de programmering zal zoveel mogelijk gekeken worden naar een opzet waarin spreiding van de sporters het uitgangspunt is. Hierbij zal gekeken worden naar (on)mogelijkheden tot het houden van pauzes, </w:t>
      </w:r>
      <w:proofErr w:type="spellStart"/>
      <w:r>
        <w:t>changeover</w:t>
      </w:r>
      <w:proofErr w:type="spellEnd"/>
      <w:r>
        <w:t xml:space="preserve"> periodes tussen groepen, etc. </w:t>
      </w:r>
    </w:p>
    <w:p w14:paraId="6C33B61C" w14:textId="77777777" w:rsidR="00BE5B93" w:rsidRDefault="00BE5B93" w:rsidP="00BE5B93">
      <w:pPr>
        <w:pStyle w:val="Geenafstand"/>
      </w:pPr>
    </w:p>
    <w:p w14:paraId="16DE3FE5" w14:textId="0C702225" w:rsidR="00BE5B93" w:rsidRPr="004C1557" w:rsidRDefault="00BE5B93" w:rsidP="00BE5B93">
      <w:pPr>
        <w:pStyle w:val="Geenafstand"/>
        <w:rPr>
          <w:b/>
          <w:u w:val="single"/>
        </w:rPr>
      </w:pPr>
      <w:r>
        <w:rPr>
          <w:b/>
          <w:u w:val="single"/>
        </w:rPr>
        <w:br w:type="column"/>
      </w:r>
      <w:r>
        <w:rPr>
          <w:b/>
          <w:u w:val="single"/>
        </w:rPr>
        <w:lastRenderedPageBreak/>
        <w:t>4</w:t>
      </w:r>
      <w:r w:rsidRPr="004C1557">
        <w:rPr>
          <w:b/>
          <w:u w:val="single"/>
        </w:rPr>
        <w:t xml:space="preserve"> UITWERKING MAATREGELEN</w:t>
      </w:r>
    </w:p>
    <w:p w14:paraId="6745E112" w14:textId="137C4647" w:rsidR="00BE5B93" w:rsidRPr="004C1557" w:rsidRDefault="00BE5B93" w:rsidP="00BE5B93">
      <w:pPr>
        <w:pStyle w:val="Geenafstand"/>
        <w:rPr>
          <w:b/>
          <w:u w:val="single"/>
        </w:rPr>
      </w:pPr>
      <w:r>
        <w:rPr>
          <w:b/>
          <w:u w:val="single"/>
        </w:rPr>
        <w:t>4</w:t>
      </w:r>
      <w:r w:rsidRPr="004C1557">
        <w:rPr>
          <w:b/>
          <w:u w:val="single"/>
        </w:rPr>
        <w:t>.1 Algemene maatregelen</w:t>
      </w:r>
    </w:p>
    <w:p w14:paraId="7ED8682C" w14:textId="77777777" w:rsidR="00BE5B93" w:rsidRDefault="00BE5B93" w:rsidP="00BE5B93">
      <w:pPr>
        <w:pStyle w:val="Geenafstand"/>
      </w:pPr>
      <w:r>
        <w:t>De (eigen) verantwoordelijkheid van de sporter</w:t>
      </w:r>
    </w:p>
    <w:p w14:paraId="4F214AC2" w14:textId="77777777" w:rsidR="00BE5B93" w:rsidRDefault="00BE5B93" w:rsidP="00BE5B93">
      <w:pPr>
        <w:pStyle w:val="Geenafstand"/>
      </w:pPr>
      <w:r>
        <w:t xml:space="preserve">• De organisatoren van SURVIVALRUN </w:t>
      </w:r>
      <w:proofErr w:type="spellStart"/>
      <w:r>
        <w:t>UDENHOUTen</w:t>
      </w:r>
      <w:proofErr w:type="spellEnd"/>
      <w:r>
        <w:t xml:space="preserve">/SURVIVALRUN </w:t>
      </w:r>
      <w:proofErr w:type="spellStart"/>
      <w:r>
        <w:t>UDENHOUTs</w:t>
      </w:r>
      <w:proofErr w:type="spellEnd"/>
      <w:r>
        <w:t xml:space="preserve"> op buitenlocaties beroepen zich op de eigen</w:t>
      </w:r>
    </w:p>
    <w:p w14:paraId="4B3DC82C" w14:textId="77777777" w:rsidR="00BE5B93" w:rsidRDefault="00BE5B93" w:rsidP="00BE5B93">
      <w:pPr>
        <w:pStyle w:val="Geenafstand"/>
      </w:pPr>
      <w:proofErr w:type="gramStart"/>
      <w:r>
        <w:t>verantwoordelijkheid</w:t>
      </w:r>
      <w:proofErr w:type="gramEnd"/>
      <w:r>
        <w:t xml:space="preserve"> van de sporter om in een verantwoorde samenstelling, namelijk: alleen of</w:t>
      </w:r>
    </w:p>
    <w:p w14:paraId="1C3515B4" w14:textId="77777777" w:rsidR="00BE5B93" w:rsidRDefault="00BE5B93" w:rsidP="00BE5B93">
      <w:pPr>
        <w:pStyle w:val="Geenafstand"/>
      </w:pPr>
      <w:proofErr w:type="gramStart"/>
      <w:r>
        <w:t>enkel</w:t>
      </w:r>
      <w:proofErr w:type="gramEnd"/>
      <w:r>
        <w:t xml:space="preserve"> met deelnemers van hetzelfde huishouden en in goede gezondheid naar de SURVIVALRUN </w:t>
      </w:r>
      <w:proofErr w:type="spellStart"/>
      <w:r>
        <w:t>UDENHOUTenSURVIVALRUN</w:t>
      </w:r>
      <w:proofErr w:type="spellEnd"/>
      <w:r>
        <w:t xml:space="preserve"> </w:t>
      </w:r>
      <w:proofErr w:type="spellStart"/>
      <w:r>
        <w:t>UDENHOUTlocatie</w:t>
      </w:r>
      <w:proofErr w:type="spellEnd"/>
      <w:r>
        <w:t xml:space="preserve"> te komen en roepen zowel sporters als medewerkers op om bij gezondheidsklachten niet te komen. De organisatie behoudt het recht om sporters en/of medewerkers toegang tot de SURVIVALRUN </w:t>
      </w:r>
      <w:proofErr w:type="spellStart"/>
      <w:r>
        <w:t>UDENHOUTen</w:t>
      </w:r>
      <w:proofErr w:type="spellEnd"/>
      <w:r>
        <w:t xml:space="preserve">-SURVIVALRUN </w:t>
      </w:r>
      <w:proofErr w:type="spellStart"/>
      <w:r>
        <w:t>UDENHOUTlocatie</w:t>
      </w:r>
      <w:proofErr w:type="spellEnd"/>
      <w:r>
        <w:t xml:space="preserve"> te weigeren bij twijfel over de gezondheidstoestand.</w:t>
      </w:r>
    </w:p>
    <w:p w14:paraId="3B8E6C70" w14:textId="77777777" w:rsidR="00BE5B93" w:rsidRPr="00696C80" w:rsidRDefault="00BE5B93" w:rsidP="00BE5B93">
      <w:pPr>
        <w:pStyle w:val="Geenafstand"/>
      </w:pPr>
      <w:r>
        <w:t xml:space="preserve">• In en rondom de SURVIVALRUN </w:t>
      </w:r>
      <w:proofErr w:type="spellStart"/>
      <w:r>
        <w:t>UDENHOUTen</w:t>
      </w:r>
      <w:proofErr w:type="spellEnd"/>
      <w:r>
        <w:t xml:space="preserve">- SURVIVALRUN </w:t>
      </w:r>
      <w:proofErr w:type="spellStart"/>
      <w:r>
        <w:t>UDENHOUTlocatie</w:t>
      </w:r>
      <w:proofErr w:type="spellEnd"/>
      <w:r>
        <w:t xml:space="preserve"> dient iedereen, huishoudens daargelaten, te allen tijde anderhalve meter afstand te bewaren tot andere personen, waarbij uit wordt gegaan van de </w:t>
      </w:r>
      <w:r w:rsidRPr="00696C80">
        <w:t xml:space="preserve">eigen verantwoordelijkheid en het eigen handelen van de </w:t>
      </w:r>
      <w:r>
        <w:t>sporter</w:t>
      </w:r>
      <w:r w:rsidRPr="00696C80">
        <w:t>.</w:t>
      </w:r>
    </w:p>
    <w:p w14:paraId="61E2DA8E" w14:textId="77777777" w:rsidR="00BE5B93" w:rsidRPr="00696C80" w:rsidRDefault="00BE5B93" w:rsidP="00BE5B93">
      <w:pPr>
        <w:pStyle w:val="Geenafstand"/>
      </w:pPr>
    </w:p>
    <w:p w14:paraId="56E75991" w14:textId="77777777" w:rsidR="00BE5B93" w:rsidRPr="004C1557" w:rsidRDefault="00BE5B93" w:rsidP="00BE5B93">
      <w:pPr>
        <w:pStyle w:val="Geenafstand"/>
        <w:rPr>
          <w:i/>
        </w:rPr>
      </w:pPr>
      <w:r w:rsidRPr="004C1557">
        <w:rPr>
          <w:i/>
        </w:rPr>
        <w:t>Bekendmaken van maatregelen logische uitwerkingen ervan</w:t>
      </w:r>
    </w:p>
    <w:p w14:paraId="046403AB" w14:textId="77777777" w:rsidR="00BE5B93" w:rsidRDefault="00BE5B93" w:rsidP="00BE5B93">
      <w:pPr>
        <w:pStyle w:val="Geenafstand"/>
      </w:pPr>
      <w:r>
        <w:t>• De aanwijzingen en maatregelen worden op logische plekken zichtbaar gemaakt (denk aan ingang,</w:t>
      </w:r>
    </w:p>
    <w:p w14:paraId="0BED717E" w14:textId="77777777" w:rsidR="00BE5B93" w:rsidRDefault="00BE5B93" w:rsidP="00BE5B93">
      <w:pPr>
        <w:pStyle w:val="Geenafstand"/>
      </w:pPr>
      <w:proofErr w:type="gramStart"/>
      <w:r>
        <w:t>toiletten</w:t>
      </w:r>
      <w:proofErr w:type="gramEnd"/>
      <w:r>
        <w:t>, bij entree bijeenkomsttenten etc.) door middel van bijvoorbeeld hekkenbanners, LED schermen, instructiekaarten, etc.</w:t>
      </w:r>
    </w:p>
    <w:p w14:paraId="2F27B55B" w14:textId="77777777" w:rsidR="00BE5B93" w:rsidRDefault="00BE5B93" w:rsidP="00BE5B93">
      <w:pPr>
        <w:pStyle w:val="Geenafstand"/>
      </w:pPr>
      <w:r>
        <w:t>• Medewerkers zal moeten worden gekeken naar een werkwijze die leidt tot een veiliger manier van</w:t>
      </w:r>
    </w:p>
    <w:p w14:paraId="216541F2" w14:textId="77777777" w:rsidR="00BE5B93" w:rsidRDefault="00BE5B93" w:rsidP="00BE5B93">
      <w:pPr>
        <w:pStyle w:val="Geenafstand"/>
      </w:pPr>
      <w:proofErr w:type="gramStart"/>
      <w:r>
        <w:t>werken</w:t>
      </w:r>
      <w:proofErr w:type="gramEnd"/>
      <w:r>
        <w:t>.</w:t>
      </w:r>
    </w:p>
    <w:p w14:paraId="449FAB3E" w14:textId="77777777" w:rsidR="00BE5B93" w:rsidRDefault="00BE5B93" w:rsidP="00BE5B93">
      <w:pPr>
        <w:pStyle w:val="Geenafstand"/>
      </w:pPr>
      <w:r>
        <w:t xml:space="preserve">• Opstellingen worden zo veel mogelijk ingericht voordat de sporters op de start finish </w:t>
      </w:r>
      <w:proofErr w:type="spellStart"/>
      <w:r>
        <w:t>lokatie</w:t>
      </w:r>
      <w:proofErr w:type="spellEnd"/>
      <w:r>
        <w:t xml:space="preserve"> aanwezig zijn, waardoor er geen overlap is tussen de aanwezigheid van deze medewerkers en de sporters.</w:t>
      </w:r>
    </w:p>
    <w:p w14:paraId="3C794A8E" w14:textId="77777777" w:rsidR="00BE5B93" w:rsidRPr="004C1557" w:rsidRDefault="00BE5B93" w:rsidP="00BE5B93">
      <w:pPr>
        <w:pStyle w:val="Geenafstand"/>
        <w:rPr>
          <w:i/>
        </w:rPr>
      </w:pPr>
      <w:r w:rsidRPr="004C1557">
        <w:rPr>
          <w:i/>
        </w:rPr>
        <w:t>Goede schoonmaak</w:t>
      </w:r>
    </w:p>
    <w:p w14:paraId="142E0C0B" w14:textId="77777777" w:rsidR="00BE5B93" w:rsidRDefault="00BE5B93" w:rsidP="00BE5B93">
      <w:pPr>
        <w:pStyle w:val="Geenafstand"/>
      </w:pPr>
      <w:r>
        <w:t>• Indien sprake is van een schoonmaakbedrijf, wordt overlegd of verhoging van de</w:t>
      </w:r>
    </w:p>
    <w:p w14:paraId="4590CF66" w14:textId="77777777" w:rsidR="00BE5B93" w:rsidRDefault="00BE5B93" w:rsidP="00BE5B93">
      <w:pPr>
        <w:pStyle w:val="Geenafstand"/>
      </w:pPr>
      <w:proofErr w:type="gramStart"/>
      <w:r>
        <w:t>schoonmaakfrequentie</w:t>
      </w:r>
      <w:proofErr w:type="gramEnd"/>
      <w:r>
        <w:t xml:space="preserve"> wenselijk is, gezien gebruiksintensiteit en mate van vervuiling:</w:t>
      </w:r>
    </w:p>
    <w:p w14:paraId="5F7147E1" w14:textId="77777777" w:rsidR="00BE5B93" w:rsidRDefault="00BE5B93" w:rsidP="00BE5B93">
      <w:pPr>
        <w:pStyle w:val="Geenafstand"/>
      </w:pPr>
      <w:proofErr w:type="gramStart"/>
      <w:r>
        <w:t>o</w:t>
      </w:r>
      <w:proofErr w:type="gramEnd"/>
      <w:r>
        <w:t xml:space="preserve"> Maak algemene gebieden op reguliere wijze schoon;</w:t>
      </w:r>
    </w:p>
    <w:p w14:paraId="17DF7C0D" w14:textId="77777777" w:rsidR="00BE5B93" w:rsidRDefault="00BE5B93" w:rsidP="00BE5B93">
      <w:pPr>
        <w:pStyle w:val="Geenafstand"/>
      </w:pPr>
      <w:proofErr w:type="gramStart"/>
      <w:r>
        <w:t>o</w:t>
      </w:r>
      <w:proofErr w:type="gramEnd"/>
      <w:r>
        <w:t xml:space="preserve"> Maak contactoppervlakken en aanraakpunten meerdere keren per dag schoon op de</w:t>
      </w:r>
    </w:p>
    <w:p w14:paraId="73A6B51E" w14:textId="77777777" w:rsidR="00BE5B93" w:rsidRDefault="00BE5B93" w:rsidP="00BE5B93">
      <w:pPr>
        <w:pStyle w:val="Geenafstand"/>
      </w:pPr>
      <w:proofErr w:type="gramStart"/>
      <w:r>
        <w:t>reguliere</w:t>
      </w:r>
      <w:proofErr w:type="gramEnd"/>
      <w:r>
        <w:t xml:space="preserve"> wijze;</w:t>
      </w:r>
    </w:p>
    <w:p w14:paraId="5D7F3B27" w14:textId="77777777" w:rsidR="00BE5B93" w:rsidRDefault="00BE5B93" w:rsidP="00BE5B93">
      <w:pPr>
        <w:pStyle w:val="Geenafstand"/>
      </w:pPr>
      <w:proofErr w:type="gramStart"/>
      <w:r>
        <w:t>o</w:t>
      </w:r>
      <w:proofErr w:type="gramEnd"/>
      <w:r>
        <w:t xml:space="preserve"> Handcontactpunten (denk aan leuningen, oppervlaktes van balies en tafels) alsmede</w:t>
      </w:r>
    </w:p>
    <w:p w14:paraId="750D3FBA" w14:textId="77777777" w:rsidR="00BE5B93" w:rsidRDefault="00BE5B93" w:rsidP="00BE5B93">
      <w:pPr>
        <w:pStyle w:val="Geenafstand"/>
      </w:pPr>
      <w:proofErr w:type="gramStart"/>
      <w:r>
        <w:t>toiletten</w:t>
      </w:r>
      <w:proofErr w:type="gramEnd"/>
      <w:r>
        <w:t xml:space="preserve"> van de locatie worden waar nodig voorgaand aan het opengaan gereinigd. Vanaf</w:t>
      </w:r>
    </w:p>
    <w:p w14:paraId="1852A661" w14:textId="77777777" w:rsidR="00BE5B93" w:rsidRDefault="00BE5B93" w:rsidP="00BE5B93">
      <w:pPr>
        <w:pStyle w:val="Geenafstand"/>
      </w:pPr>
      <w:proofErr w:type="gramStart"/>
      <w:r>
        <w:t>het</w:t>
      </w:r>
      <w:proofErr w:type="gramEnd"/>
      <w:r>
        <w:t xml:space="preserve"> moment dat de locatie open is zullen deze handcontactpunten vaker worden</w:t>
      </w:r>
    </w:p>
    <w:p w14:paraId="35C5889E" w14:textId="77777777" w:rsidR="00BE5B93" w:rsidRDefault="00BE5B93" w:rsidP="00BE5B93">
      <w:pPr>
        <w:pStyle w:val="Geenafstand"/>
      </w:pPr>
      <w:proofErr w:type="gramStart"/>
      <w:r>
        <w:t>gereinigd</w:t>
      </w:r>
      <w:proofErr w:type="gramEnd"/>
      <w:r>
        <w:t>.</w:t>
      </w:r>
    </w:p>
    <w:p w14:paraId="7616E3C5" w14:textId="77777777" w:rsidR="00BE5B93" w:rsidRDefault="00BE5B93" w:rsidP="00BE5B93">
      <w:pPr>
        <w:pStyle w:val="Geenafstand"/>
      </w:pPr>
      <w:r>
        <w:t>• Er wordt voor gezorgd dat schoonmakers veilig kunnen werken met voldoende afstand tot andere</w:t>
      </w:r>
    </w:p>
    <w:p w14:paraId="672CFC9E" w14:textId="77777777" w:rsidR="00BE5B93" w:rsidRDefault="00BE5B93" w:rsidP="00BE5B93">
      <w:pPr>
        <w:pStyle w:val="Geenafstand"/>
      </w:pPr>
      <w:proofErr w:type="gramStart"/>
      <w:r>
        <w:t>mensen</w:t>
      </w:r>
      <w:proofErr w:type="gramEnd"/>
      <w:r>
        <w:t>. Zorg ervoor dat het gebied waar de schoonmaak aan het werk is niet toegankelijk is voor</w:t>
      </w:r>
    </w:p>
    <w:p w14:paraId="43E42392" w14:textId="77777777" w:rsidR="00BE5B93" w:rsidRDefault="00BE5B93" w:rsidP="00BE5B93">
      <w:pPr>
        <w:pStyle w:val="Geenafstand"/>
      </w:pPr>
      <w:proofErr w:type="gramStart"/>
      <w:r>
        <w:t>anderen</w:t>
      </w:r>
      <w:proofErr w:type="gramEnd"/>
      <w:r>
        <w:t xml:space="preserve"> of zet een voldoende grote werkruimte rondom de schoonmaker af.</w:t>
      </w:r>
    </w:p>
    <w:p w14:paraId="223580A4" w14:textId="77777777" w:rsidR="00BE5B93" w:rsidRDefault="00BE5B93" w:rsidP="00BE5B93">
      <w:pPr>
        <w:pStyle w:val="Geenafstand"/>
      </w:pPr>
      <w:r>
        <w:t>Persoonlijke hygiëne</w:t>
      </w:r>
    </w:p>
    <w:p w14:paraId="7994DCEE" w14:textId="77777777" w:rsidR="00BE5B93" w:rsidRDefault="00BE5B93" w:rsidP="00BE5B93">
      <w:pPr>
        <w:pStyle w:val="Geenafstand"/>
      </w:pPr>
      <w:r>
        <w:t>• (Hand)desinfectiegel is op diverse plekken op de locatie beschikbaar. Dit om de sporters en</w:t>
      </w:r>
    </w:p>
    <w:p w14:paraId="5EEC8FFE" w14:textId="77777777" w:rsidR="00BE5B93" w:rsidRDefault="00BE5B93" w:rsidP="00BE5B93">
      <w:pPr>
        <w:pStyle w:val="Geenafstand"/>
      </w:pPr>
      <w:proofErr w:type="gramStart"/>
      <w:r>
        <w:t>medewerkers</w:t>
      </w:r>
      <w:proofErr w:type="gramEnd"/>
      <w:r>
        <w:t xml:space="preserve"> de mogelijkheid te geven hun handen te desinfecteren.</w:t>
      </w:r>
    </w:p>
    <w:p w14:paraId="345CF517" w14:textId="77777777" w:rsidR="00BE5B93" w:rsidRPr="004C1557" w:rsidRDefault="00BE5B93" w:rsidP="00BE5B93">
      <w:pPr>
        <w:pStyle w:val="Geenafstand"/>
        <w:rPr>
          <w:i/>
        </w:rPr>
      </w:pPr>
      <w:r w:rsidRPr="004C1557">
        <w:rPr>
          <w:i/>
        </w:rPr>
        <w:t>Ventilatie in deellocaties</w:t>
      </w:r>
    </w:p>
    <w:p w14:paraId="6D3349D2" w14:textId="77777777" w:rsidR="00BE5B93" w:rsidRDefault="00BE5B93" w:rsidP="00BE5B93">
      <w:pPr>
        <w:pStyle w:val="Geenafstand"/>
      </w:pPr>
      <w:r>
        <w:t xml:space="preserve">• Waar sporters en medewerkers verblijven in bijeenkomsttenten, </w:t>
      </w:r>
      <w:proofErr w:type="spellStart"/>
      <w:r>
        <w:t>cabins</w:t>
      </w:r>
      <w:proofErr w:type="spellEnd"/>
      <w:r>
        <w:t xml:space="preserve"> of anderszins (deels)</w:t>
      </w:r>
    </w:p>
    <w:p w14:paraId="63A3EEA7" w14:textId="77777777" w:rsidR="00BE5B93" w:rsidRDefault="00BE5B93" w:rsidP="00BE5B93">
      <w:pPr>
        <w:pStyle w:val="Geenafstand"/>
      </w:pPr>
      <w:proofErr w:type="gramStart"/>
      <w:r>
        <w:t>gesloten</w:t>
      </w:r>
      <w:proofErr w:type="gramEnd"/>
      <w:r>
        <w:t xml:space="preserve"> locaties, worden de ventilatiemogelijkheden geanalyseerd m.b.t. de huidige</w:t>
      </w:r>
    </w:p>
    <w:p w14:paraId="23077621" w14:textId="77777777" w:rsidR="00BE5B93" w:rsidRDefault="00BE5B93" w:rsidP="00BE5B93">
      <w:pPr>
        <w:pStyle w:val="Geenafstand"/>
      </w:pPr>
      <w:proofErr w:type="gramStart"/>
      <w:r>
        <w:lastRenderedPageBreak/>
        <w:t>omstandigheden</w:t>
      </w:r>
      <w:proofErr w:type="gramEnd"/>
      <w:r>
        <w:t xml:space="preserve"> en de werking.</w:t>
      </w:r>
    </w:p>
    <w:p w14:paraId="704B9452" w14:textId="77777777" w:rsidR="00BE5B93" w:rsidRPr="004C1557" w:rsidRDefault="00BE5B93" w:rsidP="00BE5B93">
      <w:pPr>
        <w:pStyle w:val="Geenafstand"/>
        <w:rPr>
          <w:i/>
        </w:rPr>
      </w:pPr>
      <w:r w:rsidRPr="004C1557">
        <w:rPr>
          <w:i/>
        </w:rPr>
        <w:t>Specifieke locatie</w:t>
      </w:r>
    </w:p>
    <w:p w14:paraId="1E8600CE" w14:textId="77777777" w:rsidR="00BE5B93" w:rsidRDefault="00BE5B93" w:rsidP="00BE5B93">
      <w:pPr>
        <w:pStyle w:val="Geenafstand"/>
      </w:pPr>
      <w:r>
        <w:t>• Zorg als SURVIVALRUN UDENHOUT/SURVIVALRUN UDENHOUT voor een vooraf bepaalde locatie (of locaties) waar mogelijk besmette personen kunnen worden geïsoleerd en geëvalueerd door de EHBO/BHV organisatie.</w:t>
      </w:r>
    </w:p>
    <w:p w14:paraId="15D9B1C9" w14:textId="77777777" w:rsidR="00BE5B93" w:rsidRDefault="00BE5B93" w:rsidP="00BE5B93">
      <w:pPr>
        <w:pStyle w:val="Geenafstand"/>
      </w:pPr>
    </w:p>
    <w:p w14:paraId="5B86226B" w14:textId="2E4FAA2A" w:rsidR="00BE5B93" w:rsidRPr="004C1557" w:rsidRDefault="00BE5B93" w:rsidP="00BE5B93">
      <w:pPr>
        <w:pStyle w:val="Geenafstand"/>
        <w:rPr>
          <w:b/>
          <w:u w:val="single"/>
        </w:rPr>
      </w:pPr>
      <w:r>
        <w:rPr>
          <w:b/>
          <w:u w:val="single"/>
        </w:rPr>
        <w:t>4</w:t>
      </w:r>
      <w:r w:rsidRPr="004C1557">
        <w:rPr>
          <w:b/>
          <w:u w:val="single"/>
        </w:rPr>
        <w:t>.2 Maatregelen voor sporters</w:t>
      </w:r>
    </w:p>
    <w:p w14:paraId="43E337C4" w14:textId="77777777" w:rsidR="00BE5B93" w:rsidRDefault="00BE5B93" w:rsidP="00BE5B93">
      <w:pPr>
        <w:pStyle w:val="Geenafstand"/>
      </w:pPr>
      <w:r>
        <w:t>Waarbij afstand, bescherming, hygiëne en handhaving in acht zijn genomen. Deze kenmerken komen terug in het gehele proces.</w:t>
      </w:r>
    </w:p>
    <w:p w14:paraId="7EDF2C52" w14:textId="77777777" w:rsidR="00BE5B93" w:rsidRDefault="00BE5B93" w:rsidP="00BE5B93">
      <w:pPr>
        <w:pStyle w:val="Geenafstand"/>
      </w:pPr>
    </w:p>
    <w:p w14:paraId="52B448FD" w14:textId="49723432" w:rsidR="00BE5B93" w:rsidRPr="004C1557" w:rsidRDefault="00BE5B93" w:rsidP="00BE5B93">
      <w:pPr>
        <w:pStyle w:val="Geenafstand"/>
        <w:rPr>
          <w:b/>
          <w:u w:val="single"/>
        </w:rPr>
      </w:pPr>
      <w:r>
        <w:rPr>
          <w:b/>
          <w:u w:val="single"/>
        </w:rPr>
        <w:t>4</w:t>
      </w:r>
      <w:r w:rsidRPr="004C1557">
        <w:rPr>
          <w:b/>
          <w:u w:val="single"/>
        </w:rPr>
        <w:t>.2.1 Voortraject</w:t>
      </w:r>
    </w:p>
    <w:p w14:paraId="6960EDD8" w14:textId="77777777" w:rsidR="00BE5B93" w:rsidRDefault="00BE5B93" w:rsidP="00BE5B93">
      <w:pPr>
        <w:pStyle w:val="Geenafstand"/>
      </w:pPr>
      <w:r>
        <w:t>Informatie</w:t>
      </w:r>
    </w:p>
    <w:p w14:paraId="469172CD" w14:textId="77777777" w:rsidR="00BE5B93" w:rsidRDefault="00BE5B93" w:rsidP="00BE5B93">
      <w:pPr>
        <w:pStyle w:val="Geenafstand"/>
      </w:pPr>
      <w:r>
        <w:t xml:space="preserve">• Op de website van de SURVIVALRUN UDENHOUT wordt een eenduidig bericht geplaatst met een samengevatte, visueel aansprekende versie van het protocol </w:t>
      </w:r>
    </w:p>
    <w:p w14:paraId="54EDFB90" w14:textId="77777777" w:rsidR="00BE5B93" w:rsidRDefault="00BE5B93" w:rsidP="00BE5B93">
      <w:pPr>
        <w:pStyle w:val="Geenafstand"/>
      </w:pPr>
      <w:r>
        <w:t>Inschrijvingen (Deelnemen) en vragen stellen</w:t>
      </w:r>
    </w:p>
    <w:p w14:paraId="48D89C07" w14:textId="77777777" w:rsidR="00BE5B93" w:rsidRDefault="00BE5B93" w:rsidP="00BE5B93">
      <w:pPr>
        <w:pStyle w:val="Geenafstand"/>
      </w:pPr>
      <w:r>
        <w:t>• Inschrijvingen geschiedt online. In communicatie wordt hierop gestuurd.</w:t>
      </w:r>
    </w:p>
    <w:p w14:paraId="38E694C8" w14:textId="77777777" w:rsidR="00BE5B93" w:rsidRDefault="00BE5B93" w:rsidP="00BE5B93">
      <w:pPr>
        <w:pStyle w:val="Geenafstand"/>
      </w:pPr>
      <w:r>
        <w:t>• Indien er minder dan 250 personen aanwezig zijn hoeven er geen vragen aan de sporters te</w:t>
      </w:r>
    </w:p>
    <w:p w14:paraId="00E68724" w14:textId="77777777" w:rsidR="00BE5B93" w:rsidRDefault="00BE5B93" w:rsidP="00BE5B93">
      <w:pPr>
        <w:pStyle w:val="Geenafstand"/>
      </w:pPr>
      <w:proofErr w:type="gramStart"/>
      <w:r>
        <w:t>worden</w:t>
      </w:r>
      <w:proofErr w:type="gramEnd"/>
      <w:r>
        <w:t xml:space="preserve"> gesteld. Uiteraard mag het wel.</w:t>
      </w:r>
    </w:p>
    <w:p w14:paraId="26DB1252" w14:textId="77777777" w:rsidR="00BE5B93" w:rsidRDefault="00BE5B93" w:rsidP="00BE5B93">
      <w:pPr>
        <w:pStyle w:val="Geenafstand"/>
      </w:pPr>
      <w:r>
        <w:t>• Het niet beantwoorden van de vragen kan leiden tot aanvullende vragen bij het betreden start/finish locatie.</w:t>
      </w:r>
    </w:p>
    <w:p w14:paraId="3D5AAE01" w14:textId="77777777" w:rsidR="00BE5B93" w:rsidRDefault="00BE5B93" w:rsidP="00BE5B93">
      <w:pPr>
        <w:pStyle w:val="Geenafstand"/>
      </w:pPr>
      <w:r>
        <w:t>• Bij positief antwoord op één van de vragen, wordt de toegang voor de sporter en indien nodig</w:t>
      </w:r>
    </w:p>
    <w:p w14:paraId="5AD23604" w14:textId="77777777" w:rsidR="00BE5B93" w:rsidRDefault="00BE5B93" w:rsidP="00BE5B93">
      <w:pPr>
        <w:pStyle w:val="Geenafstand"/>
      </w:pPr>
      <w:proofErr w:type="gramStart"/>
      <w:r>
        <w:t>geacht</w:t>
      </w:r>
      <w:proofErr w:type="gramEnd"/>
      <w:r>
        <w:t xml:space="preserve"> zijn/haar gezelschap/huishouden geweigerd.</w:t>
      </w:r>
    </w:p>
    <w:p w14:paraId="4D6F0AEC" w14:textId="77777777" w:rsidR="00BE5B93" w:rsidRDefault="00BE5B93" w:rsidP="00BE5B93">
      <w:pPr>
        <w:pStyle w:val="Geenafstand"/>
      </w:pPr>
      <w:r>
        <w:t>• Waar mogelijk worden de sportersstromen van de kassa gescheiden van de overige sporters, of</w:t>
      </w:r>
    </w:p>
    <w:p w14:paraId="3802E6E9" w14:textId="77777777" w:rsidR="00BE5B93" w:rsidRDefault="00BE5B93" w:rsidP="00BE5B93">
      <w:pPr>
        <w:pStyle w:val="Geenafstand"/>
      </w:pPr>
      <w:proofErr w:type="gramStart"/>
      <w:r>
        <w:t>in</w:t>
      </w:r>
      <w:proofErr w:type="gramEnd"/>
      <w:r>
        <w:t xml:space="preserve"> elk geval zullen de rijen minimaal 1,5 meter van elkaar verwijderd zijn.</w:t>
      </w:r>
    </w:p>
    <w:p w14:paraId="6261570D" w14:textId="77777777" w:rsidR="00BE5B93" w:rsidRDefault="00BE5B93" w:rsidP="00BE5B93">
      <w:pPr>
        <w:pStyle w:val="Geenafstand"/>
      </w:pPr>
      <w:r>
        <w:t>• In de aanloop naar het bezoek aan de locatie kan een klantenmailing worden verstuurd. De</w:t>
      </w:r>
    </w:p>
    <w:p w14:paraId="4B5588D4" w14:textId="77777777" w:rsidR="00BE5B93" w:rsidRDefault="00BE5B93" w:rsidP="00BE5B93">
      <w:pPr>
        <w:pStyle w:val="Geenafstand"/>
      </w:pPr>
      <w:proofErr w:type="gramStart"/>
      <w:r>
        <w:t>klantenmailing</w:t>
      </w:r>
      <w:proofErr w:type="gramEnd"/>
      <w:r>
        <w:t xml:space="preserve"> geeft nuttige en relevante informatie voor de sporter en zijn of haar gezelschap.</w:t>
      </w:r>
    </w:p>
    <w:p w14:paraId="2B6F1791" w14:textId="77777777" w:rsidR="00BE5B93" w:rsidRDefault="00BE5B93" w:rsidP="00BE5B93">
      <w:pPr>
        <w:pStyle w:val="Geenafstand"/>
      </w:pPr>
      <w:r>
        <w:t>Een onderdeel van dit traject is de sporter te voorzien van belangrijke en actuele informatie i.v.m.</w:t>
      </w:r>
    </w:p>
    <w:p w14:paraId="5FE7D464" w14:textId="77777777" w:rsidR="00BE5B93" w:rsidRDefault="00BE5B93" w:rsidP="00BE5B93">
      <w:pPr>
        <w:pStyle w:val="Geenafstand"/>
      </w:pPr>
      <w:proofErr w:type="gramStart"/>
      <w:r>
        <w:t>het</w:t>
      </w:r>
      <w:proofErr w:type="gramEnd"/>
      <w:r>
        <w:t xml:space="preserve"> geldende protocol.</w:t>
      </w:r>
    </w:p>
    <w:p w14:paraId="5BCBDB71" w14:textId="77777777" w:rsidR="00BE5B93" w:rsidRDefault="00BE5B93" w:rsidP="00BE5B93">
      <w:pPr>
        <w:pStyle w:val="Geenafstand"/>
      </w:pPr>
    </w:p>
    <w:p w14:paraId="36AE5318" w14:textId="77777777" w:rsidR="00BE5B93" w:rsidRDefault="00BE5B93" w:rsidP="00BE5B93">
      <w:pPr>
        <w:pStyle w:val="Geenafstand"/>
      </w:pPr>
      <w:r>
        <w:t>Vervoer naar de SURVIVALRUN UDENHOUT plannen</w:t>
      </w:r>
    </w:p>
    <w:p w14:paraId="58B69FC7" w14:textId="77777777" w:rsidR="00BE5B93" w:rsidRDefault="00BE5B93" w:rsidP="00BE5B93">
      <w:pPr>
        <w:pStyle w:val="Geenafstand"/>
      </w:pPr>
      <w:r>
        <w:t>• De sporters wordt gevraagd om zoveel mogelijk met eigen vervoer naar de SURVIVALRUN UDENHOUT te komen en openbaar vervoer te mijden. Het met elkaar samen reizen in een auto</w:t>
      </w:r>
    </w:p>
    <w:p w14:paraId="711C69E2" w14:textId="77777777" w:rsidR="00BE5B93" w:rsidRDefault="00BE5B93" w:rsidP="00BE5B93">
      <w:pPr>
        <w:pStyle w:val="Geenafstand"/>
      </w:pPr>
      <w:proofErr w:type="gramStart"/>
      <w:r>
        <w:t>dient</w:t>
      </w:r>
      <w:proofErr w:type="gramEnd"/>
      <w:r>
        <w:t xml:space="preserve"> te worden gedaan volgens de hiervoor geldende RIVM-richtlijnen15.,</w:t>
      </w:r>
    </w:p>
    <w:p w14:paraId="6A170613" w14:textId="77777777" w:rsidR="00BE5B93" w:rsidRDefault="00BE5B93" w:rsidP="00BE5B93">
      <w:pPr>
        <w:pStyle w:val="Geenafstand"/>
      </w:pPr>
      <w:r>
        <w:t>• Ook zal er aangegeven worden welke parkeerplaats het beste gebruikt kan worden.</w:t>
      </w:r>
    </w:p>
    <w:p w14:paraId="1050F43A" w14:textId="77777777" w:rsidR="00BE5B93" w:rsidRDefault="00BE5B93" w:rsidP="00BE5B93">
      <w:pPr>
        <w:pStyle w:val="Geenafstand"/>
      </w:pPr>
    </w:p>
    <w:p w14:paraId="64478093" w14:textId="77777777" w:rsidR="00BE5B93" w:rsidRDefault="00BE5B93" w:rsidP="00BE5B93">
      <w:pPr>
        <w:pStyle w:val="Geenafstand"/>
        <w:rPr>
          <w:b/>
          <w:u w:val="single"/>
        </w:rPr>
      </w:pPr>
    </w:p>
    <w:p w14:paraId="261C831C" w14:textId="3F3C10C4" w:rsidR="00BE5B93" w:rsidRPr="004C1557" w:rsidRDefault="00BE5B93" w:rsidP="00BE5B93">
      <w:pPr>
        <w:pStyle w:val="Geenafstand"/>
        <w:rPr>
          <w:b/>
          <w:u w:val="single"/>
        </w:rPr>
      </w:pPr>
      <w:r>
        <w:rPr>
          <w:b/>
          <w:u w:val="single"/>
        </w:rPr>
        <w:t>4</w:t>
      </w:r>
      <w:r w:rsidRPr="004C1557">
        <w:rPr>
          <w:b/>
          <w:u w:val="single"/>
        </w:rPr>
        <w:t>.2.2 Aankomst bij de locatie</w:t>
      </w:r>
    </w:p>
    <w:p w14:paraId="2EDE9EBE" w14:textId="77777777" w:rsidR="00BE5B93" w:rsidRPr="0014611F" w:rsidRDefault="00BE5B93" w:rsidP="00BE5B93">
      <w:pPr>
        <w:pStyle w:val="Geenafstand"/>
        <w:rPr>
          <w:i/>
        </w:rPr>
      </w:pPr>
      <w:r w:rsidRPr="0014611F">
        <w:rPr>
          <w:i/>
        </w:rPr>
        <w:t>Toestroom</w:t>
      </w:r>
    </w:p>
    <w:p w14:paraId="2D7CA322" w14:textId="77777777" w:rsidR="00BE5B93" w:rsidRDefault="00BE5B93" w:rsidP="00BE5B93">
      <w:pPr>
        <w:pStyle w:val="Geenafstand"/>
      </w:pPr>
      <w:r>
        <w:t>• De sportersstroom naar de locatie wordt, waar nodig en mogelijk, gespreid door de verschillende</w:t>
      </w:r>
    </w:p>
    <w:p w14:paraId="218B2D77" w14:textId="77777777" w:rsidR="00BE5B93" w:rsidRDefault="00BE5B93" w:rsidP="00BE5B93">
      <w:pPr>
        <w:pStyle w:val="Geenafstand"/>
      </w:pPr>
      <w:proofErr w:type="gramStart"/>
      <w:r>
        <w:t>aankomst</w:t>
      </w:r>
      <w:proofErr w:type="gramEnd"/>
      <w:r>
        <w:t>. Dit kan bijdragen tot een gereguleerde toestroom en druktevermindering op de entree.</w:t>
      </w:r>
    </w:p>
    <w:p w14:paraId="735BE719" w14:textId="77777777" w:rsidR="00BE5B93" w:rsidRPr="0014611F" w:rsidRDefault="00BE5B93" w:rsidP="00BE5B93">
      <w:pPr>
        <w:pStyle w:val="Geenafstand"/>
        <w:rPr>
          <w:i/>
        </w:rPr>
      </w:pPr>
      <w:r w:rsidRPr="0014611F">
        <w:rPr>
          <w:i/>
        </w:rPr>
        <w:t>Parkeren</w:t>
      </w:r>
    </w:p>
    <w:p w14:paraId="27BDA51E" w14:textId="77777777" w:rsidR="00BE5B93" w:rsidRDefault="00BE5B93" w:rsidP="00BE5B93">
      <w:pPr>
        <w:pStyle w:val="Geenafstand"/>
      </w:pPr>
      <w:r>
        <w:t xml:space="preserve">• De SURVIVALRUN </w:t>
      </w:r>
      <w:proofErr w:type="spellStart"/>
      <w:r>
        <w:t>UDENHOUTen</w:t>
      </w:r>
      <w:proofErr w:type="spellEnd"/>
      <w:r>
        <w:t>- SURVIVALRUN UDENHOUT beschikt over voldoende parkeercapaciteit in de</w:t>
      </w:r>
    </w:p>
    <w:p w14:paraId="31742D44" w14:textId="77777777" w:rsidR="00BE5B93" w:rsidRDefault="00BE5B93" w:rsidP="00BE5B93">
      <w:pPr>
        <w:pStyle w:val="Geenafstand"/>
      </w:pPr>
      <w:proofErr w:type="gramStart"/>
      <w:r>
        <w:lastRenderedPageBreak/>
        <w:t>directe</w:t>
      </w:r>
      <w:proofErr w:type="gramEnd"/>
      <w:r>
        <w:t xml:space="preserve"> omgeving voor de te verwachten aantallen sporters. Deze staan aangegeven op de website van de SURVIVALRUN UDENHOUT</w:t>
      </w:r>
    </w:p>
    <w:p w14:paraId="50F95A7A" w14:textId="77777777" w:rsidR="00BE5B93" w:rsidRDefault="00BE5B93" w:rsidP="00BE5B93">
      <w:pPr>
        <w:pStyle w:val="Geenafstand"/>
      </w:pPr>
      <w:r>
        <w:t xml:space="preserve">• Zodra sporters aankomen bij de SURVIVALRUN </w:t>
      </w:r>
      <w:proofErr w:type="spellStart"/>
      <w:r>
        <w:t>UDENHOUTlocatie</w:t>
      </w:r>
      <w:proofErr w:type="spellEnd"/>
      <w:r>
        <w:t xml:space="preserve"> zullen zij verwezen worden naar de voor hen bestemde ingang. Hierbij worden ook andere aanwijzingen weergegeven.</w:t>
      </w:r>
    </w:p>
    <w:p w14:paraId="0910CCD2" w14:textId="77777777" w:rsidR="00BE5B93" w:rsidRDefault="00BE5B93" w:rsidP="00BE5B93">
      <w:pPr>
        <w:pStyle w:val="Geenafstand"/>
      </w:pPr>
      <w:r>
        <w:t>• Bij aankomst kunnen aan sporters voorgeschreven checks of vragen worden gesteld.</w:t>
      </w:r>
    </w:p>
    <w:p w14:paraId="648E473D" w14:textId="77777777" w:rsidR="00BE5B93" w:rsidRDefault="00BE5B93" w:rsidP="00BE5B93">
      <w:pPr>
        <w:pStyle w:val="Geenafstand"/>
      </w:pPr>
      <w:r>
        <w:t>• Het niet beantwoorden van de vragen kan leiden tot weigering van de toegang tot het</w:t>
      </w:r>
    </w:p>
    <w:p w14:paraId="414FDCC8" w14:textId="77777777" w:rsidR="00BE5B93" w:rsidRDefault="00BE5B93" w:rsidP="00BE5B93">
      <w:pPr>
        <w:pStyle w:val="Geenafstand"/>
      </w:pPr>
      <w:r>
        <w:t>SURVIVALRUN UDENHOUT/SURVIVALRUN UDENHOUT.</w:t>
      </w:r>
    </w:p>
    <w:p w14:paraId="2FD5B488" w14:textId="77777777" w:rsidR="00BE5B93" w:rsidRDefault="00BE5B93" w:rsidP="00BE5B93">
      <w:pPr>
        <w:pStyle w:val="Geenafstand"/>
      </w:pPr>
      <w:r>
        <w:t>• Bij positief antwoord op één van de voorgeschreven vragen, wordt de toegang voor de sporter en indien nodig geacht zijn/haar gezelschap/huishouden geweigerd.</w:t>
      </w:r>
    </w:p>
    <w:p w14:paraId="347B9103" w14:textId="77777777" w:rsidR="00BE5B93" w:rsidRDefault="00BE5B93" w:rsidP="00BE5B93">
      <w:pPr>
        <w:pStyle w:val="Geenafstand"/>
      </w:pPr>
    </w:p>
    <w:p w14:paraId="0376DE22" w14:textId="2BB9DDD5" w:rsidR="00BE5B93" w:rsidRPr="004C1557" w:rsidRDefault="00BE5B93" w:rsidP="00BE5B93">
      <w:pPr>
        <w:pStyle w:val="Geenafstand"/>
        <w:rPr>
          <w:b/>
          <w:u w:val="single"/>
        </w:rPr>
      </w:pPr>
      <w:r>
        <w:rPr>
          <w:b/>
          <w:u w:val="single"/>
        </w:rPr>
        <w:t>4</w:t>
      </w:r>
      <w:r w:rsidRPr="004C1557">
        <w:rPr>
          <w:b/>
          <w:u w:val="single"/>
        </w:rPr>
        <w:t>.2.3 Toegangscontrole</w:t>
      </w:r>
    </w:p>
    <w:p w14:paraId="0234811E" w14:textId="77777777" w:rsidR="00BE5B93" w:rsidRDefault="00BE5B93" w:rsidP="00BE5B93">
      <w:pPr>
        <w:pStyle w:val="Geenafstand"/>
      </w:pPr>
      <w:r>
        <w:t>• Sporters zijn via, waar mogelijk, verschillende ingangen gespreid binnengekomen op de locatie.</w:t>
      </w:r>
    </w:p>
    <w:p w14:paraId="334A094E" w14:textId="77777777" w:rsidR="00BE5B93" w:rsidRDefault="00BE5B93" w:rsidP="00BE5B93">
      <w:pPr>
        <w:pStyle w:val="Geenafstand"/>
      </w:pPr>
      <w:r>
        <w:t xml:space="preserve">• Het meenemen van (grote) tassen wordt ontmoedigd. </w:t>
      </w:r>
    </w:p>
    <w:p w14:paraId="3A53D206" w14:textId="77777777" w:rsidR="00BE5B93" w:rsidRDefault="00BE5B93" w:rsidP="00BE5B93">
      <w:pPr>
        <w:pStyle w:val="Geenafstand"/>
      </w:pPr>
      <w:r>
        <w:t xml:space="preserve">Nadere informatie </w:t>
      </w:r>
    </w:p>
    <w:p w14:paraId="3CAD151C" w14:textId="77777777" w:rsidR="00BE5B93" w:rsidRDefault="00BE5B93" w:rsidP="00BE5B93">
      <w:pPr>
        <w:pStyle w:val="Geenafstand"/>
      </w:pPr>
      <w:r>
        <w:t>• afstand kunnen worden aangegeven door verschillende, duidelijke</w:t>
      </w:r>
    </w:p>
    <w:p w14:paraId="570FA059" w14:textId="77777777" w:rsidR="00BE5B93" w:rsidRDefault="00BE5B93" w:rsidP="00BE5B93">
      <w:pPr>
        <w:pStyle w:val="Geenafstand"/>
      </w:pPr>
      <w:proofErr w:type="gramStart"/>
      <w:r>
        <w:t>markeringen</w:t>
      </w:r>
      <w:proofErr w:type="gramEnd"/>
      <w:r>
        <w:t>/</w:t>
      </w:r>
      <w:proofErr w:type="spellStart"/>
      <w:r>
        <w:t>signage</w:t>
      </w:r>
      <w:proofErr w:type="spellEnd"/>
      <w:r>
        <w:t xml:space="preserve"> op de looproutes. Een overkill aan markeringen wordt voorkomen, om de effectiviteit te bewaren.</w:t>
      </w:r>
    </w:p>
    <w:p w14:paraId="0D87539F" w14:textId="77777777" w:rsidR="00BE5B93" w:rsidRDefault="00BE5B93" w:rsidP="00BE5B93">
      <w:pPr>
        <w:pStyle w:val="Geenafstand"/>
      </w:pPr>
      <w:r>
        <w:t>• Op complexe punten is inzet van medewerkers om duiding te geven wellicht gewenst, uiteraard indien dit met voldoende afstand of tijdelijke afscheiding mogelijk is.</w:t>
      </w:r>
    </w:p>
    <w:p w14:paraId="1B9FB3B6" w14:textId="77777777" w:rsidR="00BE5B93" w:rsidRDefault="00BE5B93" w:rsidP="00BE5B93">
      <w:pPr>
        <w:pStyle w:val="Geenafstand"/>
      </w:pPr>
      <w:r>
        <w:t>• Het advies is wel om zo min mogelijk bagage en spullen mee te nemen naar de locatie. Dit kan in</w:t>
      </w:r>
    </w:p>
    <w:p w14:paraId="58BE0264" w14:textId="77777777" w:rsidR="00BE5B93" w:rsidRDefault="00BE5B93" w:rsidP="00BE5B93">
      <w:pPr>
        <w:pStyle w:val="Geenafstand"/>
      </w:pPr>
      <w:proofErr w:type="gramStart"/>
      <w:r>
        <w:t>het</w:t>
      </w:r>
      <w:proofErr w:type="gramEnd"/>
      <w:r>
        <w:t xml:space="preserve"> voortraject aan de sporter worden gecommuniceerd.</w:t>
      </w:r>
    </w:p>
    <w:p w14:paraId="0C6E95CA" w14:textId="77777777" w:rsidR="00BE5B93" w:rsidRDefault="00BE5B93" w:rsidP="00BE5B93">
      <w:pPr>
        <w:pStyle w:val="Geenafstand"/>
      </w:pPr>
      <w:r>
        <w:t xml:space="preserve">• Op </w:t>
      </w:r>
      <w:proofErr w:type="gramStart"/>
      <w:r>
        <w:t>de  SURVIVALRUN</w:t>
      </w:r>
      <w:proofErr w:type="gramEnd"/>
      <w:r>
        <w:t xml:space="preserve"> UDENHOUT wordt waar nodig gebruik gemaakt van circulaire,</w:t>
      </w:r>
    </w:p>
    <w:p w14:paraId="09752999" w14:textId="77777777" w:rsidR="00BE5B93" w:rsidRDefault="00BE5B93" w:rsidP="00BE5B93">
      <w:pPr>
        <w:pStyle w:val="Geenafstand"/>
      </w:pPr>
      <w:proofErr w:type="gramStart"/>
      <w:r>
        <w:t>eenrichtingsroutes</w:t>
      </w:r>
      <w:proofErr w:type="gramEnd"/>
      <w:r>
        <w:t xml:space="preserve"> door de locatie, dit om kruisende en tegengestelde stromen te voorkomen.</w:t>
      </w:r>
    </w:p>
    <w:p w14:paraId="6EC9836F" w14:textId="77777777" w:rsidR="00BE5B93" w:rsidRDefault="00BE5B93" w:rsidP="00BE5B93">
      <w:pPr>
        <w:pStyle w:val="Geenafstand"/>
      </w:pPr>
    </w:p>
    <w:p w14:paraId="43C423A6" w14:textId="0F6F0EDD" w:rsidR="00BE5B93" w:rsidRPr="004C1557" w:rsidRDefault="00BE5B93" w:rsidP="00BE5B93">
      <w:pPr>
        <w:pStyle w:val="Geenafstand"/>
        <w:rPr>
          <w:b/>
          <w:u w:val="single"/>
        </w:rPr>
      </w:pPr>
      <w:r>
        <w:rPr>
          <w:b/>
          <w:u w:val="single"/>
        </w:rPr>
        <w:t>4</w:t>
      </w:r>
      <w:r w:rsidRPr="004C1557">
        <w:rPr>
          <w:b/>
          <w:u w:val="single"/>
        </w:rPr>
        <w:t>.2.4 Verblijf op de locatie</w:t>
      </w:r>
    </w:p>
    <w:p w14:paraId="5698678D" w14:textId="77777777" w:rsidR="00BE5B93" w:rsidRPr="0014611F" w:rsidRDefault="00BE5B93" w:rsidP="00BE5B93">
      <w:pPr>
        <w:pStyle w:val="Geenafstand"/>
        <w:rPr>
          <w:i/>
        </w:rPr>
      </w:pPr>
      <w:r w:rsidRPr="0014611F">
        <w:rPr>
          <w:i/>
        </w:rPr>
        <w:t>Looproute en verblijf</w:t>
      </w:r>
    </w:p>
    <w:p w14:paraId="2FC97AAB" w14:textId="77777777" w:rsidR="00BE5B93" w:rsidRDefault="00BE5B93" w:rsidP="00BE5B93">
      <w:pPr>
        <w:pStyle w:val="Geenafstand"/>
      </w:pPr>
      <w:r>
        <w:t>Indien sprake is van zitplaatsen (Niet het geval, sporters wordt gevraagd zich zo laat mogelijk te begeven op het start terrein en het finish terrein z.s.m. te verlaten na aankomt)</w:t>
      </w:r>
    </w:p>
    <w:p w14:paraId="5F73C1EB" w14:textId="77777777" w:rsidR="00BE5B93" w:rsidRDefault="00BE5B93" w:rsidP="00BE5B93">
      <w:pPr>
        <w:pStyle w:val="Geenafstand"/>
      </w:pPr>
      <w:r>
        <w:t>• Medewerkers kunnen toezicht houden op de COVID-19-regelgeving en op gepaste afstand service</w:t>
      </w:r>
    </w:p>
    <w:p w14:paraId="76E33F5E" w14:textId="77777777" w:rsidR="00BE5B93" w:rsidRDefault="00BE5B93" w:rsidP="00BE5B93">
      <w:pPr>
        <w:pStyle w:val="Geenafstand"/>
      </w:pPr>
      <w:proofErr w:type="gramStart"/>
      <w:r>
        <w:t>bieden</w:t>
      </w:r>
      <w:proofErr w:type="gramEnd"/>
      <w:r>
        <w:t xml:space="preserve"> aan de sporters.</w:t>
      </w:r>
    </w:p>
    <w:p w14:paraId="0702E1AD" w14:textId="77777777" w:rsidR="00BE5B93" w:rsidRDefault="00BE5B93" w:rsidP="00BE5B93">
      <w:pPr>
        <w:pStyle w:val="Geenafstand"/>
      </w:pPr>
      <w:r>
        <w:t>• Bij horeca ’t Plein (niet op de start en finishlocatie) wel zitplaatsen beschikbaar zijn.</w:t>
      </w:r>
    </w:p>
    <w:p w14:paraId="14986C50" w14:textId="77777777" w:rsidR="00BE5B93" w:rsidRPr="0014611F" w:rsidRDefault="00BE5B93" w:rsidP="00BE5B93">
      <w:pPr>
        <w:pStyle w:val="Geenafstand"/>
        <w:rPr>
          <w:i/>
        </w:rPr>
      </w:pPr>
      <w:r w:rsidRPr="0014611F">
        <w:rPr>
          <w:i/>
        </w:rPr>
        <w:t>Informatie</w:t>
      </w:r>
    </w:p>
    <w:p w14:paraId="367FF0F6" w14:textId="77777777" w:rsidR="00BE5B93" w:rsidRDefault="00BE5B93" w:rsidP="00BE5B93">
      <w:pPr>
        <w:pStyle w:val="Geenafstand"/>
      </w:pPr>
      <w:r>
        <w:t xml:space="preserve">• Voorafgaand aan het programma/de activiteiten kan een audiobericht worden afgespeeld. In deze communicatie kan worden uitgelegd hoe de sporter zich moet gedragen tijdens een pauze, een toilet- of horecabezoek. </w:t>
      </w:r>
    </w:p>
    <w:p w14:paraId="654BD42C" w14:textId="77777777" w:rsidR="00BE5B93" w:rsidRDefault="00BE5B93" w:rsidP="00BE5B93">
      <w:pPr>
        <w:pStyle w:val="Geenafstand"/>
      </w:pPr>
      <w:r>
        <w:t xml:space="preserve">Horecafaciliteiten (commerciële horeca) </w:t>
      </w:r>
    </w:p>
    <w:p w14:paraId="29178EC7" w14:textId="77777777" w:rsidR="00BE5B93" w:rsidRDefault="00BE5B93" w:rsidP="00BE5B93">
      <w:pPr>
        <w:pStyle w:val="Geenafstand"/>
      </w:pPr>
      <w:r>
        <w:t xml:space="preserve">Dit valt niet onder de verantwoording van SURVIVALRUN UDENHOUT er is geen relatie tot deze uitbater. Het pand grenst direct aan de start en </w:t>
      </w:r>
      <w:proofErr w:type="spellStart"/>
      <w:r>
        <w:t>finishlokatie</w:t>
      </w:r>
      <w:proofErr w:type="spellEnd"/>
      <w:r>
        <w:t xml:space="preserve">. Er zal overleg plaats vinden dat de gasten van het terras zich aan de corona maatregelen houden. </w:t>
      </w:r>
    </w:p>
    <w:p w14:paraId="07CD2643" w14:textId="77777777" w:rsidR="00BE5B93" w:rsidRPr="0014611F" w:rsidRDefault="00BE5B93" w:rsidP="00BE5B93">
      <w:pPr>
        <w:pStyle w:val="Geenafstand"/>
        <w:rPr>
          <w:i/>
        </w:rPr>
      </w:pPr>
      <w:r w:rsidRPr="0014611F">
        <w:rPr>
          <w:i/>
        </w:rPr>
        <w:t>Sanitair bezoek</w:t>
      </w:r>
    </w:p>
    <w:p w14:paraId="64419421" w14:textId="77777777" w:rsidR="00BE5B93" w:rsidRDefault="00BE5B93" w:rsidP="00BE5B93">
      <w:pPr>
        <w:pStyle w:val="Geenafstand"/>
      </w:pPr>
      <w:r>
        <w:t>• Indien dat nodig is voor een ordelijk en veilig verblijf op de SURVIVALRUN UDENHOUT, worden</w:t>
      </w:r>
    </w:p>
    <w:p w14:paraId="42DCB43E" w14:textId="77777777" w:rsidR="00BE5B93" w:rsidRDefault="00BE5B93" w:rsidP="00BE5B93">
      <w:pPr>
        <w:pStyle w:val="Geenafstand"/>
      </w:pPr>
      <w:proofErr w:type="gramStart"/>
      <w:r>
        <w:t>sporters</w:t>
      </w:r>
      <w:proofErr w:type="gramEnd"/>
      <w:r>
        <w:t xml:space="preserve"> verzocht sanitair bezoek zo veel als mogelijk te beperken. Dit zal ook op voorhand</w:t>
      </w:r>
    </w:p>
    <w:p w14:paraId="27FB8AD6" w14:textId="77777777" w:rsidR="00BE5B93" w:rsidRDefault="00BE5B93" w:rsidP="00BE5B93">
      <w:pPr>
        <w:pStyle w:val="Geenafstand"/>
      </w:pPr>
      <w:proofErr w:type="gramStart"/>
      <w:r>
        <w:t>worden</w:t>
      </w:r>
      <w:proofErr w:type="gramEnd"/>
      <w:r>
        <w:t xml:space="preserve"> gemeld.</w:t>
      </w:r>
    </w:p>
    <w:p w14:paraId="780A0530" w14:textId="77777777" w:rsidR="00BE5B93" w:rsidRDefault="00BE5B93" w:rsidP="00BE5B93">
      <w:pPr>
        <w:pStyle w:val="Geenafstand"/>
      </w:pPr>
    </w:p>
    <w:p w14:paraId="3375ED49" w14:textId="77777777" w:rsidR="00BE5B93" w:rsidRPr="0014611F" w:rsidRDefault="00BE5B93" w:rsidP="00BE5B93">
      <w:pPr>
        <w:pStyle w:val="Geenafstand"/>
        <w:rPr>
          <w:i/>
        </w:rPr>
      </w:pPr>
      <w:r w:rsidRPr="0014611F">
        <w:rPr>
          <w:i/>
        </w:rPr>
        <w:t>Roken</w:t>
      </w:r>
    </w:p>
    <w:p w14:paraId="4E1CE442" w14:textId="77777777" w:rsidR="00BE5B93" w:rsidRDefault="00BE5B93" w:rsidP="00BE5B93">
      <w:pPr>
        <w:pStyle w:val="Geenafstand"/>
      </w:pPr>
      <w:r>
        <w:t>• (Buiten) rookruimtes kunnen aangeboden worden, als er voldaan wordt aan de COVID-19-</w:t>
      </w:r>
    </w:p>
    <w:p w14:paraId="456D908B" w14:textId="77777777" w:rsidR="00BE5B93" w:rsidRDefault="00BE5B93" w:rsidP="00BE5B93">
      <w:pPr>
        <w:pStyle w:val="Geenafstand"/>
      </w:pPr>
      <w:proofErr w:type="gramStart"/>
      <w:r>
        <w:t>regelgeving</w:t>
      </w:r>
      <w:proofErr w:type="gramEnd"/>
      <w:r>
        <w:t xml:space="preserve"> en de handhaving hiervan.</w:t>
      </w:r>
    </w:p>
    <w:p w14:paraId="174EF2CD" w14:textId="77777777" w:rsidR="00BE5B93" w:rsidRDefault="00BE5B93" w:rsidP="00BE5B93">
      <w:pPr>
        <w:pStyle w:val="Geenafstand"/>
      </w:pPr>
    </w:p>
    <w:p w14:paraId="4AC54ED4" w14:textId="57625E3B" w:rsidR="00BE5B93" w:rsidRPr="004C1557" w:rsidRDefault="00BE5B93" w:rsidP="00BE5B93">
      <w:pPr>
        <w:pStyle w:val="Geenafstand"/>
        <w:rPr>
          <w:b/>
          <w:u w:val="single"/>
        </w:rPr>
      </w:pPr>
      <w:r>
        <w:rPr>
          <w:b/>
          <w:u w:val="single"/>
        </w:rPr>
        <w:t>4</w:t>
      </w:r>
      <w:r w:rsidRPr="004C1557">
        <w:rPr>
          <w:b/>
          <w:u w:val="single"/>
        </w:rPr>
        <w:t>.2.5 Na afloop van de SURVIVALRUN UDENHOUT</w:t>
      </w:r>
    </w:p>
    <w:p w14:paraId="0E6E093D" w14:textId="77777777" w:rsidR="00BE5B93" w:rsidRDefault="00BE5B93" w:rsidP="00BE5B93">
      <w:pPr>
        <w:pStyle w:val="Geenafstand"/>
      </w:pPr>
      <w:r>
        <w:t>• Na afloop van het SURVIVALRUN UDENHOUT wordt de sporters verzocht de finishlocatie te verlaten.</w:t>
      </w:r>
    </w:p>
    <w:p w14:paraId="2E65240E" w14:textId="77777777" w:rsidR="00BE5B93" w:rsidRDefault="00BE5B93" w:rsidP="00BE5B93">
      <w:pPr>
        <w:pStyle w:val="Geenafstand"/>
      </w:pPr>
      <w:r>
        <w:t>• Sporters verlaten op aanwijzing van medewerkers de SURVIVALRUN UDENHOUT via de beschikbare uitgangen. Dit om zo veel als mogelijk de spreiding van sporters te waarborgen en de maximumcapaciteit van de routes en doorgangen niet te overschrijden.</w:t>
      </w:r>
    </w:p>
    <w:p w14:paraId="7924FE15" w14:textId="77777777" w:rsidR="00BE5B93" w:rsidRDefault="00BE5B93" w:rsidP="00BE5B93">
      <w:pPr>
        <w:pStyle w:val="Geenafstand"/>
      </w:pPr>
      <w:r>
        <w:t>Indien verschillende uitgangen op dezelfde route buiten het terrein uitkomen kan het beter zijn de</w:t>
      </w:r>
    </w:p>
    <w:p w14:paraId="1B345308" w14:textId="77777777" w:rsidR="00BE5B93" w:rsidRDefault="00BE5B93" w:rsidP="00BE5B93">
      <w:pPr>
        <w:pStyle w:val="Geenafstand"/>
      </w:pPr>
      <w:proofErr w:type="gramStart"/>
      <w:r>
        <w:t>uitstroom</w:t>
      </w:r>
      <w:proofErr w:type="gramEnd"/>
      <w:r>
        <w:t xml:space="preserve"> op het terrein te regelen, in plaats van alle uitgangen open te zetten. Daarmee wordt dan</w:t>
      </w:r>
    </w:p>
    <w:p w14:paraId="416226DC" w14:textId="77777777" w:rsidR="00BE5B93" w:rsidRDefault="00BE5B93" w:rsidP="00BE5B93">
      <w:pPr>
        <w:pStyle w:val="Geenafstand"/>
      </w:pPr>
      <w:proofErr w:type="gramStart"/>
      <w:r>
        <w:t>voorkomen</w:t>
      </w:r>
      <w:proofErr w:type="gramEnd"/>
      <w:r>
        <w:t xml:space="preserve"> dat er buiten stromen samenkomen waardoor het niet mogelijk is om de regels na te</w:t>
      </w:r>
    </w:p>
    <w:p w14:paraId="6D798E4D" w14:textId="77777777" w:rsidR="00BE5B93" w:rsidRDefault="00BE5B93" w:rsidP="00BE5B93">
      <w:pPr>
        <w:pStyle w:val="Geenafstand"/>
      </w:pPr>
      <w:proofErr w:type="gramStart"/>
      <w:r>
        <w:t>leven</w:t>
      </w:r>
      <w:proofErr w:type="gramEnd"/>
      <w:r>
        <w:t>.</w:t>
      </w:r>
    </w:p>
    <w:p w14:paraId="6B550BA4" w14:textId="77777777" w:rsidR="00BE5B93" w:rsidRDefault="00BE5B93" w:rsidP="00BE5B93">
      <w:pPr>
        <w:pStyle w:val="Geenafstand"/>
      </w:pPr>
      <w:r>
        <w:t>• Sporters wordt verzocht om de SURVIVALRUN UDENHOUT direct te verlaten en huiswaarts te gaan.</w:t>
      </w:r>
    </w:p>
    <w:p w14:paraId="38AC9388" w14:textId="77777777" w:rsidR="00BE5B93" w:rsidRDefault="00BE5B93" w:rsidP="00BE5B93">
      <w:pPr>
        <w:pStyle w:val="Geenafstand"/>
      </w:pPr>
      <w:r>
        <w:t>• Zodra de laatste sporter de SURVIVALRUN UDENHOUT heeft verlaten, worden de uitgangen door de medewerkers gesloten.</w:t>
      </w:r>
    </w:p>
    <w:p w14:paraId="4FA4931C" w14:textId="77777777" w:rsidR="00BE5B93" w:rsidRDefault="00BE5B93" w:rsidP="00BE5B93">
      <w:pPr>
        <w:pStyle w:val="Geenafstand"/>
      </w:pPr>
    </w:p>
    <w:p w14:paraId="77AC76AE" w14:textId="0BA07EE9" w:rsidR="00BE5B93" w:rsidRPr="004D4F4D" w:rsidRDefault="00BE5B93" w:rsidP="00BE5B93">
      <w:pPr>
        <w:pStyle w:val="Geenafstand"/>
        <w:rPr>
          <w:b/>
          <w:u w:val="single"/>
        </w:rPr>
      </w:pPr>
      <w:r>
        <w:rPr>
          <w:b/>
          <w:u w:val="single"/>
        </w:rPr>
        <w:t>4</w:t>
      </w:r>
      <w:r w:rsidRPr="004D4F4D">
        <w:rPr>
          <w:b/>
          <w:u w:val="single"/>
        </w:rPr>
        <w:t>.3 Maatregelen medewerkers, leveranciers en derden</w:t>
      </w:r>
    </w:p>
    <w:p w14:paraId="2E51E56D" w14:textId="2D7BC3B1" w:rsidR="00BE5B93" w:rsidRPr="004D4F4D" w:rsidRDefault="00BE5B93" w:rsidP="00BE5B93">
      <w:pPr>
        <w:pStyle w:val="Geenafstand"/>
        <w:rPr>
          <w:b/>
          <w:u w:val="single"/>
        </w:rPr>
      </w:pPr>
      <w:r>
        <w:rPr>
          <w:b/>
          <w:u w:val="single"/>
        </w:rPr>
        <w:t>4</w:t>
      </w:r>
      <w:r w:rsidRPr="004D4F4D">
        <w:rPr>
          <w:b/>
          <w:u w:val="single"/>
        </w:rPr>
        <w:t>.3.1 Algemeen</w:t>
      </w:r>
    </w:p>
    <w:p w14:paraId="16DB55F3" w14:textId="77777777" w:rsidR="00BE5B93" w:rsidRDefault="00BE5B93" w:rsidP="00BE5B93">
      <w:pPr>
        <w:pStyle w:val="Geenafstand"/>
      </w:pPr>
      <w:r>
        <w:t xml:space="preserve">• in overleg met het bestuur SURVIVALRUN UDENHOUT en eventueel de locatieverantwoordelijke de uitvoering van werkzaamheden kan beoordelen met </w:t>
      </w:r>
      <w:proofErr w:type="gramStart"/>
      <w:r>
        <w:t>het  oog</w:t>
      </w:r>
      <w:proofErr w:type="gramEnd"/>
      <w:r>
        <w:t xml:space="preserve"> op de COVID-19 maatregelen.</w:t>
      </w:r>
    </w:p>
    <w:p w14:paraId="777D0C76" w14:textId="77777777" w:rsidR="00BE5B93" w:rsidRDefault="00BE5B93" w:rsidP="00BE5B93">
      <w:pPr>
        <w:pStyle w:val="Geenafstand"/>
      </w:pPr>
      <w:r>
        <w:t>• Houd je aan de RIVM-hygiënemaatregelen en de gezondheidsvragen die daarbij horen.</w:t>
      </w:r>
    </w:p>
    <w:p w14:paraId="13540C1F" w14:textId="77777777" w:rsidR="00BE5B93" w:rsidRDefault="00BE5B93" w:rsidP="00BE5B93">
      <w:pPr>
        <w:pStyle w:val="Geenafstand"/>
      </w:pPr>
      <w:r>
        <w:t>• Op diverse plekken zal desinfecteermiddel geplaatst worden.</w:t>
      </w:r>
    </w:p>
    <w:p w14:paraId="1A61C17A" w14:textId="77777777" w:rsidR="00BE5B93" w:rsidRDefault="00BE5B93" w:rsidP="00BE5B93">
      <w:pPr>
        <w:pStyle w:val="Geenafstand"/>
      </w:pPr>
      <w:r>
        <w:t>• Medewerkers worden gestimuleerd om met eigen vervoer te komen, om gebruik van openbaar</w:t>
      </w:r>
    </w:p>
    <w:p w14:paraId="33483259" w14:textId="77777777" w:rsidR="00BE5B93" w:rsidRDefault="00BE5B93" w:rsidP="00BE5B93">
      <w:pPr>
        <w:pStyle w:val="Geenafstand"/>
      </w:pPr>
      <w:proofErr w:type="gramStart"/>
      <w:r>
        <w:t>vervoer</w:t>
      </w:r>
      <w:proofErr w:type="gramEnd"/>
      <w:r>
        <w:t xml:space="preserve"> te vermijden. </w:t>
      </w:r>
    </w:p>
    <w:p w14:paraId="73C04FAE" w14:textId="77777777" w:rsidR="00BE5B93" w:rsidRDefault="00BE5B93" w:rsidP="00BE5B93">
      <w:pPr>
        <w:pStyle w:val="Geenafstand"/>
      </w:pPr>
      <w:r>
        <w:t>• Houd te allen tijde 1,5 meter afstand en schud geen handen.</w:t>
      </w:r>
    </w:p>
    <w:p w14:paraId="33BDADC3" w14:textId="77777777" w:rsidR="00BE5B93" w:rsidRDefault="00BE5B93" w:rsidP="00BE5B93">
      <w:pPr>
        <w:pStyle w:val="Geenafstand"/>
      </w:pPr>
      <w:r>
        <w:t>• Is 1,5 meter afstand praktisch onhaalbaar? De organisatie bepaalt of aanpassingen nodig zijn.</w:t>
      </w:r>
    </w:p>
    <w:p w14:paraId="0EBFECE2" w14:textId="77777777" w:rsidR="00BE5B93" w:rsidRDefault="00BE5B93" w:rsidP="00BE5B93">
      <w:pPr>
        <w:pStyle w:val="Geenafstand"/>
      </w:pPr>
      <w:r>
        <w:t>• Neem de aangegeven maatregelen en aanpassingen strikt in acht.</w:t>
      </w:r>
    </w:p>
    <w:p w14:paraId="73EF41D0" w14:textId="77777777" w:rsidR="00BE5B93" w:rsidRDefault="00BE5B93" w:rsidP="00BE5B93">
      <w:pPr>
        <w:pStyle w:val="Geenafstand"/>
      </w:pPr>
      <w:r>
        <w:t>• Lunch/diner/pauze? Waar mogelijk wordt er gespreid pauze gehouden, zodat het aantal personen beperkt blijft. Houd ook hier 1,5 meter afstand.</w:t>
      </w:r>
    </w:p>
    <w:p w14:paraId="3CBCACBE" w14:textId="77777777" w:rsidR="00BE5B93" w:rsidRDefault="00BE5B93" w:rsidP="00BE5B93">
      <w:pPr>
        <w:pStyle w:val="Geenafstand"/>
      </w:pPr>
      <w:r>
        <w:t>• Is je aanwezigheid niet (meer) nodig op de locatie, blijf dan niet op de locatie en vertrek dan ook.</w:t>
      </w:r>
    </w:p>
    <w:p w14:paraId="2D3BC952" w14:textId="77777777" w:rsidR="00BE5B93" w:rsidRDefault="00BE5B93" w:rsidP="00BE5B93">
      <w:pPr>
        <w:pStyle w:val="Geenafstand"/>
      </w:pPr>
      <w:r>
        <w:t xml:space="preserve">• En wetens niet houden aan de maatregelen, wordt de medewerker de toegang ontzegd </w:t>
      </w:r>
    </w:p>
    <w:p w14:paraId="629AF38F" w14:textId="77777777" w:rsidR="00BE5B93" w:rsidRDefault="00BE5B93" w:rsidP="00BE5B93">
      <w:pPr>
        <w:pStyle w:val="Geenafstand"/>
        <w:rPr>
          <w:b/>
          <w:u w:val="single"/>
        </w:rPr>
      </w:pPr>
    </w:p>
    <w:p w14:paraId="69A70F86" w14:textId="2E0D1A1A" w:rsidR="00BE5B93" w:rsidRPr="004D4F4D" w:rsidRDefault="00BE5B93" w:rsidP="00BE5B93">
      <w:pPr>
        <w:pStyle w:val="Geenafstand"/>
        <w:rPr>
          <w:b/>
          <w:u w:val="single"/>
        </w:rPr>
      </w:pPr>
      <w:r>
        <w:rPr>
          <w:b/>
          <w:u w:val="single"/>
        </w:rPr>
        <w:t>4</w:t>
      </w:r>
      <w:r w:rsidRPr="004D4F4D">
        <w:rPr>
          <w:b/>
          <w:u w:val="single"/>
        </w:rPr>
        <w:t>.3.2 Voorbereiding</w:t>
      </w:r>
    </w:p>
    <w:p w14:paraId="490B857C" w14:textId="77777777" w:rsidR="00BE5B93" w:rsidRDefault="00BE5B93" w:rsidP="00BE5B93">
      <w:pPr>
        <w:pStyle w:val="Geenafstand"/>
      </w:pPr>
      <w:r>
        <w:t>• Medewerkers worden voorafgaand aan hun werkzaamheden (eventueel online) geïnformeerd en</w:t>
      </w:r>
    </w:p>
    <w:p w14:paraId="5A0CBEE9" w14:textId="77777777" w:rsidR="00BE5B93" w:rsidRDefault="00BE5B93" w:rsidP="00BE5B93">
      <w:pPr>
        <w:pStyle w:val="Geenafstand"/>
      </w:pPr>
      <w:proofErr w:type="gramStart"/>
      <w:r>
        <w:t>geïnstrueerd</w:t>
      </w:r>
      <w:proofErr w:type="gramEnd"/>
      <w:r>
        <w:t>. Daardoor kennen en begrijpen zij de (belangrijkste) maatregelen op het gebied van</w:t>
      </w:r>
    </w:p>
    <w:p w14:paraId="3604DAD2" w14:textId="77777777" w:rsidR="00BE5B93" w:rsidRDefault="00BE5B93" w:rsidP="00BE5B93">
      <w:pPr>
        <w:pStyle w:val="Geenafstand"/>
      </w:pPr>
      <w:proofErr w:type="gramStart"/>
      <w:r>
        <w:t>hygiëne</w:t>
      </w:r>
      <w:proofErr w:type="gramEnd"/>
      <w:r>
        <w:t xml:space="preserve"> en de toepasselijke protocollen.</w:t>
      </w:r>
    </w:p>
    <w:p w14:paraId="7EB17797" w14:textId="77777777" w:rsidR="00BE5B93" w:rsidRDefault="00BE5B93" w:rsidP="00BE5B93">
      <w:pPr>
        <w:pStyle w:val="Geenafstand"/>
        <w:rPr>
          <w:b/>
          <w:u w:val="single"/>
        </w:rPr>
      </w:pPr>
    </w:p>
    <w:p w14:paraId="734B6C86" w14:textId="7CEF2D80" w:rsidR="00BE5B93" w:rsidRPr="004C1557" w:rsidRDefault="00BE5B93" w:rsidP="00BE5B93">
      <w:pPr>
        <w:pStyle w:val="Geenafstand"/>
        <w:rPr>
          <w:b/>
          <w:u w:val="single"/>
        </w:rPr>
      </w:pPr>
      <w:r>
        <w:rPr>
          <w:b/>
          <w:u w:val="single"/>
        </w:rPr>
        <w:t>4</w:t>
      </w:r>
      <w:r w:rsidRPr="004C1557">
        <w:rPr>
          <w:b/>
          <w:u w:val="single"/>
        </w:rPr>
        <w:t>.3.3 Op locatie</w:t>
      </w:r>
    </w:p>
    <w:p w14:paraId="2F8F4066" w14:textId="77777777" w:rsidR="00BE5B93" w:rsidRDefault="00BE5B93" w:rsidP="00BE5B93">
      <w:pPr>
        <w:pStyle w:val="Geenafstand"/>
      </w:pPr>
      <w:r>
        <w:t>• Werktijden en pauzes kunnen worden gespreid, zodat het aantal personen beperkt blijft.</w:t>
      </w:r>
    </w:p>
    <w:p w14:paraId="25A65C4D" w14:textId="77777777" w:rsidR="00BE5B93" w:rsidRDefault="00BE5B93" w:rsidP="00BE5B93">
      <w:pPr>
        <w:pStyle w:val="Geenafstand"/>
      </w:pPr>
      <w:r>
        <w:t>• In het rooster kan rekening gehouden worden met een gefaseerde aankomst van personeel.</w:t>
      </w:r>
    </w:p>
    <w:p w14:paraId="7A2FC83E" w14:textId="77777777" w:rsidR="00BE5B93" w:rsidRDefault="00BE5B93" w:rsidP="00BE5B93">
      <w:pPr>
        <w:pStyle w:val="Geenafstand"/>
      </w:pPr>
      <w:r>
        <w:lastRenderedPageBreak/>
        <w:t>• Iedere persoon die de locatie betreedt houdt zich minimaal aan de RIVM-richtlijnen en eventuele</w:t>
      </w:r>
    </w:p>
    <w:p w14:paraId="1621DD4D" w14:textId="77777777" w:rsidR="00BE5B93" w:rsidRDefault="00BE5B93" w:rsidP="00BE5B93">
      <w:pPr>
        <w:pStyle w:val="Geenafstand"/>
      </w:pPr>
      <w:proofErr w:type="gramStart"/>
      <w:r>
        <w:t>aanvullende</w:t>
      </w:r>
      <w:proofErr w:type="gramEnd"/>
      <w:r>
        <w:t xml:space="preserve"> richtlijnen van de locatie en/of organisator.</w:t>
      </w:r>
    </w:p>
    <w:p w14:paraId="2C33804E" w14:textId="77777777" w:rsidR="00BE5B93" w:rsidRDefault="00BE5B93" w:rsidP="00BE5B93">
      <w:pPr>
        <w:pStyle w:val="Geenafstand"/>
      </w:pPr>
      <w:r>
        <w:t>• Op locatie worden zo nodig looproutes aangegeven met waar nodig eenrichtingsverkeer.</w:t>
      </w:r>
    </w:p>
    <w:p w14:paraId="4ECE060E" w14:textId="77777777" w:rsidR="00BE5B93" w:rsidRDefault="00BE5B93" w:rsidP="00BE5B93">
      <w:pPr>
        <w:pStyle w:val="Geenafstand"/>
      </w:pPr>
      <w:r>
        <w:t>• Werkruimtes worden zo goed als mogelijk geventileerd.</w:t>
      </w:r>
    </w:p>
    <w:p w14:paraId="50CB1922" w14:textId="77777777" w:rsidR="00BE5B93" w:rsidRDefault="00BE5B93" w:rsidP="00BE5B93">
      <w:pPr>
        <w:pStyle w:val="Geenafstand"/>
      </w:pPr>
      <w:r>
        <w:t>• Deel gereedschap, portofoon, intercom en telefoon niet met anderen. Als het nodig is dat</w:t>
      </w:r>
    </w:p>
    <w:p w14:paraId="1A900339" w14:textId="77777777" w:rsidR="00BE5B93" w:rsidRDefault="00BE5B93" w:rsidP="00BE5B93">
      <w:pPr>
        <w:pStyle w:val="Geenafstand"/>
      </w:pPr>
      <w:proofErr w:type="gramStart"/>
      <w:r>
        <w:t>er</w:t>
      </w:r>
      <w:proofErr w:type="gramEnd"/>
      <w:r>
        <w:t xml:space="preserve"> toch gereedschap uitgewisseld wordt, zorg dan voor tussentijdse desinfectie.</w:t>
      </w:r>
    </w:p>
    <w:p w14:paraId="21D85B54" w14:textId="77777777" w:rsidR="00BE5B93" w:rsidRDefault="00BE5B93" w:rsidP="00BE5B93">
      <w:pPr>
        <w:pStyle w:val="Geenafstand"/>
      </w:pPr>
      <w:r>
        <w:t>• Portofoons, oortjes, intercom e.d. worden de gehele periode bij de persoon zelf gehouden.</w:t>
      </w:r>
    </w:p>
    <w:p w14:paraId="04347325" w14:textId="77777777" w:rsidR="00BE5B93" w:rsidRDefault="00BE5B93" w:rsidP="00BE5B93">
      <w:pPr>
        <w:pStyle w:val="Geenafstand"/>
      </w:pPr>
      <w:r>
        <w:t>• Houd materieel, gereedschap en persoonlijke beschermingsmiddelen (PBM) schoon.</w:t>
      </w:r>
    </w:p>
    <w:p w14:paraId="6B320CCF" w14:textId="77777777" w:rsidR="00BE5B93" w:rsidRDefault="00BE5B93" w:rsidP="00BE5B93">
      <w:pPr>
        <w:pStyle w:val="Geenafstand"/>
      </w:pPr>
      <w:r>
        <w:t>• Als persoonlijk contact mensen onnodig te dicht bij elkaar zou brengen: communiceer bijvoorbeeld</w:t>
      </w:r>
    </w:p>
    <w:p w14:paraId="7A224E24" w14:textId="77777777" w:rsidR="00BE5B93" w:rsidRDefault="00BE5B93" w:rsidP="00BE5B93">
      <w:pPr>
        <w:pStyle w:val="Geenafstand"/>
      </w:pPr>
      <w:proofErr w:type="gramStart"/>
      <w:r>
        <w:t>via</w:t>
      </w:r>
      <w:proofErr w:type="gramEnd"/>
      <w:r>
        <w:t xml:space="preserve"> telefoon, intercom of portofoon.</w:t>
      </w:r>
    </w:p>
    <w:p w14:paraId="111CBF7B" w14:textId="77777777" w:rsidR="00BE5B93" w:rsidRDefault="00BE5B93" w:rsidP="00BE5B93">
      <w:pPr>
        <w:pStyle w:val="Geenafstand"/>
      </w:pPr>
    </w:p>
    <w:p w14:paraId="16EA83AA" w14:textId="06910ECA" w:rsidR="00BE5B93" w:rsidRPr="004D4F4D" w:rsidRDefault="00BE5B93" w:rsidP="00BE5B93">
      <w:pPr>
        <w:pStyle w:val="Geenafstand"/>
        <w:rPr>
          <w:b/>
          <w:u w:val="single"/>
        </w:rPr>
      </w:pPr>
      <w:r>
        <w:rPr>
          <w:b/>
          <w:u w:val="single"/>
        </w:rPr>
        <w:t>4</w:t>
      </w:r>
      <w:r w:rsidRPr="004D4F4D">
        <w:rPr>
          <w:b/>
          <w:u w:val="single"/>
        </w:rPr>
        <w:t>.3.4 Leveranciers/Derden</w:t>
      </w:r>
    </w:p>
    <w:p w14:paraId="3DC9CA27" w14:textId="77777777" w:rsidR="00BE5B93" w:rsidRDefault="00BE5B93" w:rsidP="00BE5B93">
      <w:pPr>
        <w:pStyle w:val="Geenafstand"/>
      </w:pPr>
      <w:r>
        <w:t>• Er zijn leveranciers met eigen protocollen/werkwijzen. Deze dienen te voldoen aan de door de</w:t>
      </w:r>
    </w:p>
    <w:p w14:paraId="015D1942" w14:textId="77777777" w:rsidR="00BE5B93" w:rsidRDefault="00BE5B93" w:rsidP="00BE5B93">
      <w:pPr>
        <w:pStyle w:val="Geenafstand"/>
      </w:pPr>
      <w:proofErr w:type="gramStart"/>
      <w:r>
        <w:t>overheid</w:t>
      </w:r>
      <w:proofErr w:type="gramEnd"/>
      <w:r>
        <w:t xml:space="preserve"> gestelde regels en in overeenstemming te zijn met de aangegeven maatregelen op de</w:t>
      </w:r>
    </w:p>
    <w:p w14:paraId="6B9E9958" w14:textId="77777777" w:rsidR="00BE5B93" w:rsidRDefault="00BE5B93" w:rsidP="00BE5B93">
      <w:pPr>
        <w:pStyle w:val="Geenafstand"/>
      </w:pPr>
      <w:proofErr w:type="gramStart"/>
      <w:r>
        <w:t>locatie</w:t>
      </w:r>
      <w:proofErr w:type="gramEnd"/>
      <w:r>
        <w:t>.</w:t>
      </w:r>
    </w:p>
    <w:p w14:paraId="3E6DB0CB" w14:textId="77777777" w:rsidR="00BE5B93" w:rsidRDefault="00BE5B93" w:rsidP="00BE5B93">
      <w:pPr>
        <w:pStyle w:val="Geenafstand"/>
      </w:pPr>
      <w:r>
        <w:t>• Leveranciers wordt gevraagd om:</w:t>
      </w:r>
    </w:p>
    <w:p w14:paraId="11242973" w14:textId="77777777" w:rsidR="00BE5B93" w:rsidRDefault="00BE5B93" w:rsidP="00BE5B93">
      <w:pPr>
        <w:pStyle w:val="Geenafstand"/>
      </w:pPr>
      <w:proofErr w:type="gramStart"/>
      <w:r>
        <w:t>o</w:t>
      </w:r>
      <w:proofErr w:type="gramEnd"/>
      <w:r>
        <w:t xml:space="preserve"> Vrachtwagens zodanig te laden dat op locatie veilig gelost kan worden;</w:t>
      </w:r>
    </w:p>
    <w:p w14:paraId="3356E21E" w14:textId="77777777" w:rsidR="00BE5B93" w:rsidRDefault="00BE5B93" w:rsidP="00BE5B93">
      <w:pPr>
        <w:pStyle w:val="Geenafstand"/>
      </w:pPr>
      <w:proofErr w:type="gramStart"/>
      <w:r>
        <w:t>o</w:t>
      </w:r>
      <w:proofErr w:type="gramEnd"/>
      <w:r>
        <w:t xml:space="preserve"> Benodigde apparatuur waarvoor dat nodig is vooraf te desinfecteren;</w:t>
      </w:r>
    </w:p>
    <w:p w14:paraId="272D5B5D" w14:textId="77777777" w:rsidR="00BE5B93" w:rsidRDefault="00BE5B93" w:rsidP="00BE5B93">
      <w:pPr>
        <w:pStyle w:val="Geenafstand"/>
      </w:pPr>
      <w:proofErr w:type="gramStart"/>
      <w:r>
        <w:t>o</w:t>
      </w:r>
      <w:proofErr w:type="gramEnd"/>
      <w:r>
        <w:t xml:space="preserve"> Zich te houden aan de 1,5 meter afstand; is 1,5 meter afstand praktisch onhaalbaar? De</w:t>
      </w:r>
    </w:p>
    <w:p w14:paraId="1216B6AF" w14:textId="77777777" w:rsidR="00BE5B93" w:rsidRDefault="00BE5B93" w:rsidP="00BE5B93">
      <w:pPr>
        <w:pStyle w:val="Geenafstand"/>
      </w:pPr>
      <w:proofErr w:type="gramStart"/>
      <w:r>
        <w:t>werkgever</w:t>
      </w:r>
      <w:proofErr w:type="gramEnd"/>
      <w:r>
        <w:t xml:space="preserve"> of de Corona Verantwoordelijke bepaalt of en welke aanpassingen nodig</w:t>
      </w:r>
    </w:p>
    <w:p w14:paraId="0C6B1E63" w14:textId="77777777" w:rsidR="00BE5B93" w:rsidRDefault="00BE5B93" w:rsidP="00BE5B93">
      <w:pPr>
        <w:pStyle w:val="Geenafstand"/>
      </w:pPr>
      <w:proofErr w:type="gramStart"/>
      <w:r>
        <w:t>zijn</w:t>
      </w:r>
      <w:proofErr w:type="gramEnd"/>
      <w:r>
        <w:t>;</w:t>
      </w:r>
    </w:p>
    <w:p w14:paraId="04796208" w14:textId="77777777" w:rsidR="00BE5B93" w:rsidRDefault="00BE5B93" w:rsidP="00BE5B93">
      <w:pPr>
        <w:pStyle w:val="Geenafstand"/>
      </w:pPr>
      <w:proofErr w:type="gramStart"/>
      <w:r>
        <w:t>o</w:t>
      </w:r>
      <w:proofErr w:type="gramEnd"/>
      <w:r>
        <w:t xml:space="preserve"> Geen handen te schudden;</w:t>
      </w:r>
    </w:p>
    <w:p w14:paraId="3FB28ADF" w14:textId="77777777" w:rsidR="00BE5B93" w:rsidRDefault="00BE5B93" w:rsidP="00BE5B93">
      <w:pPr>
        <w:pStyle w:val="Geenafstand"/>
      </w:pPr>
      <w:proofErr w:type="gramStart"/>
      <w:r>
        <w:t>o</w:t>
      </w:r>
      <w:proofErr w:type="gramEnd"/>
      <w:r>
        <w:t xml:space="preserve"> De hygiënemaatregelen strikt in acht te nemen;</w:t>
      </w:r>
    </w:p>
    <w:p w14:paraId="3F866F2B" w14:textId="77777777" w:rsidR="00BE5B93" w:rsidRDefault="00BE5B93" w:rsidP="00BE5B93">
      <w:pPr>
        <w:pStyle w:val="Geenafstand"/>
      </w:pPr>
      <w:r>
        <w:t>• Wanneer er op één locatie (bijv. op het podium) verschillende disciplines/teams moeten werken,</w:t>
      </w:r>
    </w:p>
    <w:p w14:paraId="23639C84" w14:textId="77777777" w:rsidR="00BE5B93" w:rsidRDefault="00BE5B93" w:rsidP="00BE5B93">
      <w:pPr>
        <w:pStyle w:val="Geenafstand"/>
      </w:pPr>
      <w:proofErr w:type="gramStart"/>
      <w:r>
        <w:t>kan</w:t>
      </w:r>
      <w:proofErr w:type="gramEnd"/>
      <w:r>
        <w:t xml:space="preserve"> er gedacht worden om ieder team zijn eigen tijdvak te laten hebben. In overleg met de</w:t>
      </w:r>
    </w:p>
    <w:p w14:paraId="3F7829E7" w14:textId="77777777" w:rsidR="00BE5B93" w:rsidRDefault="00BE5B93" w:rsidP="00BE5B93">
      <w:pPr>
        <w:pStyle w:val="Geenafstand"/>
      </w:pPr>
      <w:proofErr w:type="gramStart"/>
      <w:r>
        <w:t>productie</w:t>
      </w:r>
      <w:proofErr w:type="gramEnd"/>
      <w:r>
        <w:t xml:space="preserve"> en de locatie wordt bekeken of de bouw- en breekperiode gespreid kan worden. Op deze</w:t>
      </w:r>
    </w:p>
    <w:p w14:paraId="7FEC545D" w14:textId="77777777" w:rsidR="00BE5B93" w:rsidRDefault="00BE5B93" w:rsidP="00BE5B93">
      <w:pPr>
        <w:pStyle w:val="Geenafstand"/>
      </w:pPr>
      <w:proofErr w:type="gramStart"/>
      <w:r>
        <w:t>manier</w:t>
      </w:r>
      <w:proofErr w:type="gramEnd"/>
      <w:r>
        <w:t xml:space="preserve"> beperken we het aantal personen op locatie. Er kan wel simultaan gewerkt worden wanneer</w:t>
      </w:r>
    </w:p>
    <w:p w14:paraId="286D5EA2" w14:textId="77777777" w:rsidR="00BE5B93" w:rsidRDefault="00BE5B93" w:rsidP="00BE5B93">
      <w:pPr>
        <w:pStyle w:val="Geenafstand"/>
      </w:pPr>
      <w:proofErr w:type="gramStart"/>
      <w:r>
        <w:t>de</w:t>
      </w:r>
      <w:proofErr w:type="gramEnd"/>
      <w:r>
        <w:t xml:space="preserve"> COVID-19-regelgeving kan worden gewaarborgd en teams elkaar niet doorkruisen.</w:t>
      </w:r>
    </w:p>
    <w:p w14:paraId="06D44798" w14:textId="77777777" w:rsidR="00BE5B93" w:rsidRDefault="00BE5B93" w:rsidP="00BE5B93">
      <w:pPr>
        <w:pStyle w:val="Geenafstand"/>
      </w:pPr>
    </w:p>
    <w:p w14:paraId="18CB446C" w14:textId="0A91EE15" w:rsidR="00BE5B93" w:rsidRPr="004C1557" w:rsidRDefault="00BE5B93" w:rsidP="00BE5B93">
      <w:pPr>
        <w:pStyle w:val="Geenafstand"/>
        <w:rPr>
          <w:b/>
          <w:u w:val="single"/>
        </w:rPr>
      </w:pPr>
      <w:r>
        <w:rPr>
          <w:b/>
          <w:u w:val="single"/>
        </w:rPr>
        <w:t>4</w:t>
      </w:r>
      <w:r w:rsidRPr="004C1557">
        <w:rPr>
          <w:b/>
          <w:u w:val="single"/>
        </w:rPr>
        <w:t xml:space="preserve">.4 Maatregelen health &amp; </w:t>
      </w:r>
      <w:proofErr w:type="spellStart"/>
      <w:r w:rsidRPr="004C1557">
        <w:rPr>
          <w:b/>
          <w:u w:val="single"/>
        </w:rPr>
        <w:t>safety</w:t>
      </w:r>
      <w:proofErr w:type="spellEnd"/>
    </w:p>
    <w:p w14:paraId="490CB189" w14:textId="656F4F2F" w:rsidR="00BE5B93" w:rsidRPr="004C1557" w:rsidRDefault="00BE5B93" w:rsidP="00BE5B93">
      <w:pPr>
        <w:pStyle w:val="Geenafstand"/>
        <w:rPr>
          <w:b/>
        </w:rPr>
      </w:pPr>
      <w:r>
        <w:rPr>
          <w:b/>
        </w:rPr>
        <w:t>4</w:t>
      </w:r>
      <w:r w:rsidRPr="004C1557">
        <w:rPr>
          <w:b/>
        </w:rPr>
        <w:t>.4.1 BHV/EHBO</w:t>
      </w:r>
    </w:p>
    <w:p w14:paraId="0703A77F" w14:textId="77777777" w:rsidR="00BE5B93" w:rsidRDefault="00BE5B93" w:rsidP="00BE5B93">
      <w:pPr>
        <w:pStyle w:val="Geenafstand"/>
      </w:pPr>
      <w:r>
        <w:t>• BHV/EHBO teams zijn geïnformeerd en geïnstrueerd over de aangepaste richtlijnen rondom</w:t>
      </w:r>
    </w:p>
    <w:p w14:paraId="323D54A1" w14:textId="77777777" w:rsidR="00BE5B93" w:rsidRDefault="00BE5B93" w:rsidP="00BE5B93">
      <w:pPr>
        <w:pStyle w:val="Geenafstand"/>
      </w:pPr>
      <w:proofErr w:type="gramStart"/>
      <w:r>
        <w:t>hulpverlening</w:t>
      </w:r>
      <w:proofErr w:type="gramEnd"/>
      <w:r>
        <w:t>, zoals het uitvoeren van reanimaties.</w:t>
      </w:r>
    </w:p>
    <w:p w14:paraId="75E485BE" w14:textId="77777777" w:rsidR="00BE5B93" w:rsidRDefault="00BE5B93" w:rsidP="00BE5B93">
      <w:pPr>
        <w:pStyle w:val="Geenafstand"/>
      </w:pPr>
      <w:r>
        <w:t>• Daarnaast zijn er protocollen hoe om te gaan met sporters, die zich melden bij de entree of</w:t>
      </w:r>
    </w:p>
    <w:p w14:paraId="5AEBC162" w14:textId="77777777" w:rsidR="00BE5B93" w:rsidRDefault="00BE5B93" w:rsidP="00BE5B93">
      <w:pPr>
        <w:pStyle w:val="Geenafstand"/>
      </w:pPr>
      <w:proofErr w:type="gramStart"/>
      <w:r>
        <w:t>zorgpost</w:t>
      </w:r>
      <w:proofErr w:type="gramEnd"/>
      <w:r>
        <w:t xml:space="preserve"> op de locatie, die symptomen tonen van het virus.</w:t>
      </w:r>
    </w:p>
    <w:p w14:paraId="2166B414" w14:textId="77777777" w:rsidR="00BE5B93" w:rsidRDefault="00BE5B93" w:rsidP="00BE5B93">
      <w:pPr>
        <w:pStyle w:val="Geenafstand"/>
      </w:pPr>
      <w:r>
        <w:t>• Zodra er zich een BHV/EHBO-situatie voordoet tijdens het optreden, kan er afhankelijk van de</w:t>
      </w:r>
    </w:p>
    <w:p w14:paraId="7C17372F" w14:textId="77777777" w:rsidR="00BE5B93" w:rsidRDefault="00BE5B93" w:rsidP="00BE5B93">
      <w:pPr>
        <w:pStyle w:val="Geenafstand"/>
      </w:pPr>
      <w:proofErr w:type="gramStart"/>
      <w:r>
        <w:t>situatie</w:t>
      </w:r>
      <w:proofErr w:type="gramEnd"/>
      <w:r>
        <w:t xml:space="preserve"> sprake zijn van een (tijdelijke) stop in het programma. </w:t>
      </w:r>
    </w:p>
    <w:p w14:paraId="21ACF0B3" w14:textId="77777777" w:rsidR="00BE5B93" w:rsidRDefault="00BE5B93" w:rsidP="00BE5B93">
      <w:pPr>
        <w:pStyle w:val="Geenafstand"/>
      </w:pPr>
      <w:proofErr w:type="gramStart"/>
      <w:r>
        <w:t>o</w:t>
      </w:r>
      <w:proofErr w:type="gramEnd"/>
      <w:r>
        <w:t xml:space="preserve"> Indien nodig worden de sporters die in de rij van het slachtoffer zitten uit de rij gehaald.</w:t>
      </w:r>
    </w:p>
    <w:p w14:paraId="029AC8CA" w14:textId="77777777" w:rsidR="00BE5B93" w:rsidRDefault="00BE5B93" w:rsidP="00BE5B93">
      <w:pPr>
        <w:pStyle w:val="Geenafstand"/>
      </w:pPr>
      <w:proofErr w:type="gramStart"/>
      <w:r>
        <w:t>o</w:t>
      </w:r>
      <w:proofErr w:type="gramEnd"/>
      <w:r>
        <w:t xml:space="preserve"> Bij het helpen van het slachtoffer zullen de richtlijnen van het RIVM gevolgd worden en</w:t>
      </w:r>
    </w:p>
    <w:p w14:paraId="0715A4FC" w14:textId="77777777" w:rsidR="00BE5B93" w:rsidRDefault="00BE5B93" w:rsidP="00BE5B93">
      <w:pPr>
        <w:pStyle w:val="Geenafstand"/>
      </w:pPr>
      <w:proofErr w:type="gramStart"/>
      <w:r>
        <w:t>zullen</w:t>
      </w:r>
      <w:proofErr w:type="gramEnd"/>
      <w:r>
        <w:t xml:space="preserve"> in principe niet meer dan 2 personen te hulp schieten. </w:t>
      </w:r>
    </w:p>
    <w:p w14:paraId="6467027B" w14:textId="77777777" w:rsidR="00BE5B93" w:rsidRDefault="00BE5B93" w:rsidP="00BE5B93">
      <w:r>
        <w:t xml:space="preserve">• </w:t>
      </w:r>
      <w:r w:rsidRPr="00BE5B93">
        <w:rPr>
          <w:sz w:val="22"/>
          <w:szCs w:val="22"/>
        </w:rPr>
        <w:t>Indien ambulance en/of politie ter plaatse nodig zijn, wordt de zorg aan hen overgedragen.</w:t>
      </w:r>
    </w:p>
    <w:p w14:paraId="5ED71C96" w14:textId="11930736" w:rsidR="00BE5B93" w:rsidRPr="004C1557" w:rsidRDefault="00BE5B93" w:rsidP="00BE5B93">
      <w:pPr>
        <w:pStyle w:val="Geenafstand"/>
        <w:rPr>
          <w:b/>
        </w:rPr>
      </w:pPr>
      <w:r>
        <w:rPr>
          <w:b/>
        </w:rPr>
        <w:br w:type="column"/>
      </w:r>
      <w:r>
        <w:rPr>
          <w:b/>
        </w:rPr>
        <w:lastRenderedPageBreak/>
        <w:t>4</w:t>
      </w:r>
      <w:r w:rsidRPr="004C1557">
        <w:rPr>
          <w:b/>
        </w:rPr>
        <w:t>.4.3 Calamiteiten</w:t>
      </w:r>
    </w:p>
    <w:p w14:paraId="7D709755" w14:textId="77777777" w:rsidR="00BE5B93" w:rsidRPr="004C1557" w:rsidRDefault="00BE5B93" w:rsidP="00BE5B93">
      <w:pPr>
        <w:pStyle w:val="Geenafstand"/>
        <w:rPr>
          <w:i/>
        </w:rPr>
      </w:pPr>
      <w:r w:rsidRPr="004C1557">
        <w:rPr>
          <w:i/>
        </w:rPr>
        <w:t>Direct</w:t>
      </w:r>
    </w:p>
    <w:p w14:paraId="636A86D9" w14:textId="77777777" w:rsidR="00BE5B93" w:rsidRDefault="00BE5B93" w:rsidP="00BE5B93">
      <w:pPr>
        <w:pStyle w:val="Geenafstand"/>
      </w:pPr>
      <w:r>
        <w:t>In geval van een calamiteit waarbij een deellocatie of eventueel de hele SURVIVALRUN UDENHOUT direct ontruimd dient te worden, zal de COVID-19-regelgeving, waar nodig, komen te vervallen. Hierbij weegt een veilige en snelle ontvluchting zwaarder dan de handhaving van de COVID-19-regelgeving.</w:t>
      </w:r>
    </w:p>
    <w:p w14:paraId="08C40D20" w14:textId="77777777" w:rsidR="00BE5B93" w:rsidRPr="004C1557" w:rsidRDefault="00BE5B93" w:rsidP="00BE5B93">
      <w:pPr>
        <w:pStyle w:val="Geenafstand"/>
        <w:rPr>
          <w:i/>
        </w:rPr>
      </w:pPr>
      <w:r w:rsidRPr="004C1557">
        <w:rPr>
          <w:i/>
        </w:rPr>
        <w:t>Niet direct</w:t>
      </w:r>
    </w:p>
    <w:p w14:paraId="64383361" w14:textId="77777777" w:rsidR="00BE5B93" w:rsidRDefault="00BE5B93" w:rsidP="00BE5B93">
      <w:pPr>
        <w:pStyle w:val="Geenafstand"/>
      </w:pPr>
      <w:r>
        <w:t>Bij elke vorm van calamiteit is conform de bestaande vergunningen/voorwaarden SURVIVALRUN UDENHOUT leidend; er zal een goed contact en afstemming moeten plaatsvinden met</w:t>
      </w:r>
    </w:p>
    <w:p w14:paraId="5B17F743" w14:textId="77777777" w:rsidR="00BE5B93" w:rsidRDefault="00BE5B93" w:rsidP="00BE5B93">
      <w:pPr>
        <w:pStyle w:val="Geenafstand"/>
      </w:pPr>
      <w:proofErr w:type="gramStart"/>
      <w:r>
        <w:t>de</w:t>
      </w:r>
      <w:proofErr w:type="gramEnd"/>
      <w:r>
        <w:t xml:space="preserve"> lokale autoriteiten. De Corona Verantwoordelijke is bekend met de gemaakte afspraken en wordt bij calamiteiten betrokken bij de besluitvorming.</w:t>
      </w:r>
    </w:p>
    <w:p w14:paraId="1B60EB7C" w14:textId="77777777" w:rsidR="00BE5B93" w:rsidRDefault="00BE5B93" w:rsidP="00BE5B93">
      <w:pPr>
        <w:pStyle w:val="Geenafstand"/>
        <w:rPr>
          <w:b/>
          <w:u w:val="single"/>
        </w:rPr>
      </w:pPr>
    </w:p>
    <w:p w14:paraId="7036BD19" w14:textId="1B07F520" w:rsidR="00BE5B93" w:rsidRPr="00CE4755" w:rsidRDefault="00BE5B93" w:rsidP="00BE5B93">
      <w:pPr>
        <w:pStyle w:val="Geenafstand"/>
        <w:rPr>
          <w:b/>
          <w:u w:val="single"/>
        </w:rPr>
      </w:pPr>
      <w:r>
        <w:rPr>
          <w:b/>
          <w:u w:val="single"/>
        </w:rPr>
        <w:t>5</w:t>
      </w:r>
      <w:r w:rsidRPr="00CE4755">
        <w:rPr>
          <w:b/>
          <w:u w:val="single"/>
        </w:rPr>
        <w:t xml:space="preserve"> Indeling start en finish</w:t>
      </w:r>
      <w:r>
        <w:rPr>
          <w:b/>
          <w:u w:val="single"/>
        </w:rPr>
        <w:t xml:space="preserve"> </w:t>
      </w:r>
      <w:r w:rsidRPr="00CE4755">
        <w:rPr>
          <w:b/>
          <w:u w:val="single"/>
        </w:rPr>
        <w:t>locatie</w:t>
      </w:r>
    </w:p>
    <w:p w14:paraId="7F016C1A" w14:textId="6D4C5847" w:rsidR="00BE5B93" w:rsidRPr="004C1557" w:rsidRDefault="00BE5B93" w:rsidP="00BE5B93">
      <w:pPr>
        <w:pStyle w:val="Geenafstand"/>
        <w:rPr>
          <w:b/>
        </w:rPr>
      </w:pPr>
      <w:r>
        <w:rPr>
          <w:b/>
        </w:rPr>
        <w:t>5</w:t>
      </w:r>
      <w:r w:rsidRPr="004C1557">
        <w:rPr>
          <w:b/>
        </w:rPr>
        <w:t>.1 start</w:t>
      </w:r>
      <w:r>
        <w:rPr>
          <w:b/>
        </w:rPr>
        <w:t xml:space="preserve"> </w:t>
      </w:r>
      <w:r w:rsidRPr="004C1557">
        <w:rPr>
          <w:b/>
        </w:rPr>
        <w:t xml:space="preserve">locatie zaterdag. </w:t>
      </w:r>
    </w:p>
    <w:p w14:paraId="749D23BE" w14:textId="77777777" w:rsidR="00BE5B93" w:rsidRDefault="00BE5B93" w:rsidP="00BE5B93">
      <w:pPr>
        <w:pStyle w:val="Geenafstand"/>
      </w:pPr>
      <w:r>
        <w:t xml:space="preserve">Is op afgesloten terrein van Boomkwekerij Udenhout. De sporters gaan op eigen gelegenheid naar de start locatie op het terrein van boomkwekerij Udenhout Toegangscontrole vindt plaats een afsluitbaar hek aan het </w:t>
      </w:r>
      <w:proofErr w:type="spellStart"/>
      <w:r>
        <w:t>Kuilpad</w:t>
      </w:r>
      <w:proofErr w:type="spellEnd"/>
      <w:r>
        <w:t>. Dit is een pad niet toegankelijk voor gemotoriseerd verkeer.</w:t>
      </w:r>
    </w:p>
    <w:p w14:paraId="4B712B6E" w14:textId="77777777" w:rsidR="00BE5B93" w:rsidRDefault="00BE5B93" w:rsidP="00BE5B93">
      <w:pPr>
        <w:pStyle w:val="Geenafstand"/>
      </w:pPr>
      <w:r>
        <w:t xml:space="preserve">Nooddiensten kunnen eenvoudig het terrein op via de hoofdingang van de kwekerij.  Deze is qua breedte geschikt voor vrachtwagens. Hulp- nooddiensten worden hier via de EHBO naartoe gedirigeerd en opgevangen. </w:t>
      </w:r>
      <w:r w:rsidRPr="00EB5396">
        <w:rPr>
          <w:noProof/>
        </w:rPr>
        <w:drawing>
          <wp:inline distT="0" distB="0" distL="0" distR="0" wp14:anchorId="43F4AF03" wp14:editId="02527DE5">
            <wp:extent cx="4409866" cy="3579779"/>
            <wp:effectExtent l="0" t="0" r="0" b="190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25904" cy="3592798"/>
                    </a:xfrm>
                    <a:prstGeom prst="rect">
                      <a:avLst/>
                    </a:prstGeom>
                  </pic:spPr>
                </pic:pic>
              </a:graphicData>
            </a:graphic>
          </wp:inline>
        </w:drawing>
      </w:r>
    </w:p>
    <w:p w14:paraId="4F9BFB18" w14:textId="77777777" w:rsidR="00BE5B93" w:rsidRDefault="00BE5B93" w:rsidP="00BE5B93">
      <w:pPr>
        <w:pStyle w:val="Geenafstand"/>
        <w:rPr>
          <w:b/>
        </w:rPr>
      </w:pPr>
    </w:p>
    <w:p w14:paraId="2DFCA348" w14:textId="77777777" w:rsidR="00BE5B93" w:rsidRDefault="00BE5B93" w:rsidP="00BE5B93">
      <w:pPr>
        <w:pStyle w:val="Geenafstand"/>
        <w:rPr>
          <w:b/>
        </w:rPr>
      </w:pPr>
    </w:p>
    <w:p w14:paraId="4E8A7E70" w14:textId="7113F3FA" w:rsidR="00BE5B93" w:rsidRPr="004C1557" w:rsidRDefault="00BE5B93" w:rsidP="00BE5B93">
      <w:pPr>
        <w:pStyle w:val="Geenafstand"/>
        <w:rPr>
          <w:b/>
        </w:rPr>
      </w:pPr>
      <w:r>
        <w:rPr>
          <w:b/>
        </w:rPr>
        <w:lastRenderedPageBreak/>
        <w:t>5</w:t>
      </w:r>
      <w:r w:rsidRPr="004C1557">
        <w:rPr>
          <w:b/>
        </w:rPr>
        <w:t>.2 start</w:t>
      </w:r>
      <w:r>
        <w:rPr>
          <w:b/>
        </w:rPr>
        <w:t xml:space="preserve"> </w:t>
      </w:r>
      <w:r w:rsidRPr="004C1557">
        <w:rPr>
          <w:b/>
        </w:rPr>
        <w:t>locatie zondag en finish</w:t>
      </w:r>
      <w:r>
        <w:rPr>
          <w:b/>
        </w:rPr>
        <w:t xml:space="preserve"> </w:t>
      </w:r>
      <w:r w:rsidRPr="004C1557">
        <w:rPr>
          <w:b/>
        </w:rPr>
        <w:t xml:space="preserve">locatie zaterdag en zondag. </w:t>
      </w:r>
    </w:p>
    <w:p w14:paraId="322161A2" w14:textId="77777777" w:rsidR="00BE5B93" w:rsidRDefault="00BE5B93" w:rsidP="00BE5B93">
      <w:pPr>
        <w:pStyle w:val="Geenafstand"/>
      </w:pPr>
      <w:r>
        <w:t xml:space="preserve">Vindt plaats op Theaterplaats in Udenhout. De start en finish locatie is alleen toegankelijk voor sporters en medewerkers. En wordt afgezet met bouwplaats hekken, die geblindeerd zijn met de doeken uit de foto’s die volgen. Deze hekken en doeken zijn in bruikleen van ’t dorpsterras. Het commerciële terras (’t Plein) De geldende horeca regels zijn hier van toepassing en zorgt voor eigen controle en handhaving. </w:t>
      </w:r>
    </w:p>
    <w:p w14:paraId="45AB609D" w14:textId="77777777" w:rsidR="00BE5B93" w:rsidRDefault="00BE5B93" w:rsidP="00BE5B93">
      <w:pPr>
        <w:pStyle w:val="Geenafstand"/>
      </w:pPr>
      <w:r>
        <w:rPr>
          <w:noProof/>
        </w:rPr>
        <w:drawing>
          <wp:inline distT="0" distB="0" distL="0" distR="0" wp14:anchorId="79B47E18" wp14:editId="1C5663DE">
            <wp:extent cx="5731510" cy="4939030"/>
            <wp:effectExtent l="0" t="0" r="3810" b="0"/>
            <wp:docPr id="21" name="Afbeelding 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13"/>
                    <a:stretch>
                      <a:fillRect/>
                    </a:stretch>
                  </pic:blipFill>
                  <pic:spPr>
                    <a:xfrm>
                      <a:off x="0" y="0"/>
                      <a:ext cx="5731510" cy="4939030"/>
                    </a:xfrm>
                    <a:prstGeom prst="rect">
                      <a:avLst/>
                    </a:prstGeom>
                  </pic:spPr>
                </pic:pic>
              </a:graphicData>
            </a:graphic>
          </wp:inline>
        </w:drawing>
      </w:r>
    </w:p>
    <w:p w14:paraId="5AA63BED" w14:textId="77777777" w:rsidR="00BE5B93" w:rsidRDefault="00BE5B93" w:rsidP="00BE5B93">
      <w:pPr>
        <w:pStyle w:val="Geenafstand"/>
      </w:pPr>
    </w:p>
    <w:p w14:paraId="3655EB95" w14:textId="77777777" w:rsidR="00BE5B93" w:rsidRDefault="00BE5B93" w:rsidP="00BE5B93">
      <w:pPr>
        <w:pStyle w:val="Geenafstand"/>
      </w:pPr>
    </w:p>
    <w:p w14:paraId="193B8FF8" w14:textId="77777777" w:rsidR="00BE5B93" w:rsidRDefault="00BE5B93" w:rsidP="00BE5B93">
      <w:pPr>
        <w:pStyle w:val="Geenafstand"/>
      </w:pPr>
    </w:p>
    <w:p w14:paraId="1D0ED298" w14:textId="77777777" w:rsidR="00BE5B93" w:rsidRDefault="00BE5B93" w:rsidP="00BE5B93">
      <w:pPr>
        <w:pStyle w:val="Geenafstand"/>
      </w:pPr>
    </w:p>
    <w:p w14:paraId="5CB1DF38" w14:textId="77777777" w:rsidR="00BE5B93" w:rsidRDefault="00BE5B93" w:rsidP="00BE5B93">
      <w:pPr>
        <w:pStyle w:val="Geenafstand"/>
      </w:pPr>
    </w:p>
    <w:p w14:paraId="2ECD448E" w14:textId="77777777" w:rsidR="00BE5B93" w:rsidRDefault="00BE5B93" w:rsidP="00BE5B93">
      <w:pPr>
        <w:pStyle w:val="Geenafstand"/>
      </w:pPr>
    </w:p>
    <w:p w14:paraId="13CBD3EE" w14:textId="77777777" w:rsidR="00BE5B93" w:rsidRDefault="00BE5B93" w:rsidP="00BE5B93">
      <w:pPr>
        <w:pStyle w:val="Geenafstand"/>
      </w:pPr>
    </w:p>
    <w:p w14:paraId="0D8E0ADC" w14:textId="77777777" w:rsidR="00BE5B93" w:rsidRDefault="00BE5B93" w:rsidP="00BE5B93">
      <w:pPr>
        <w:pStyle w:val="Geenafstand"/>
      </w:pPr>
    </w:p>
    <w:p w14:paraId="5BF5E1E3" w14:textId="77777777" w:rsidR="00BE5B93" w:rsidRDefault="00BE5B93" w:rsidP="00BE5B93">
      <w:pPr>
        <w:pStyle w:val="Geenafstand"/>
      </w:pPr>
      <w:r>
        <w:lastRenderedPageBreak/>
        <w:t>De afzettingen van de theaterplaats is d.m.v. de hier eerder omschreven hekken die met doek geblindeerd zijn. En kunnen in een beweging geopende worden. De breedte per hek bedraagt 3,4 meter. Het terrein bevat 4 nooduitgangen. Voor hulpdiensten kunnen er per nooduitgang 2 hekken open worden gezet.  Deze duidelijk herkenbaar als nooduitgang en ingang voor de nood/hulpdiensten. (</w:t>
      </w:r>
      <w:proofErr w:type="gramStart"/>
      <w:r>
        <w:t>zie</w:t>
      </w:r>
      <w:proofErr w:type="gramEnd"/>
      <w:r>
        <w:t xml:space="preserve"> onderstaande foto) Totaal is er minimaal 4x 3,4 meter nooduitgang beschikbaar.</w:t>
      </w:r>
    </w:p>
    <w:p w14:paraId="02E7B349" w14:textId="77777777" w:rsidR="00BE5B93" w:rsidRDefault="00BE5B93" w:rsidP="00BE5B93">
      <w:pPr>
        <w:pStyle w:val="Geenafstand"/>
      </w:pPr>
      <w:r>
        <w:rPr>
          <w:noProof/>
        </w:rPr>
        <w:drawing>
          <wp:inline distT="0" distB="0" distL="0" distR="0" wp14:anchorId="39420CF2" wp14:editId="35F77CD3">
            <wp:extent cx="5731510" cy="2918460"/>
            <wp:effectExtent l="0" t="0" r="2540" b="0"/>
            <wp:docPr id="22" name="Afbeelding 22" descr="Afbeelding met boom, buiten,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boom, buiten, gebouw&#10;&#10;Automatisch gegenereerde beschrijving"/>
                    <pic:cNvPicPr/>
                  </pic:nvPicPr>
                  <pic:blipFill>
                    <a:blip r:embed="rId14"/>
                    <a:stretch>
                      <a:fillRect/>
                    </a:stretch>
                  </pic:blipFill>
                  <pic:spPr>
                    <a:xfrm>
                      <a:off x="0" y="0"/>
                      <a:ext cx="5731510" cy="2918460"/>
                    </a:xfrm>
                    <a:prstGeom prst="rect">
                      <a:avLst/>
                    </a:prstGeom>
                  </pic:spPr>
                </pic:pic>
              </a:graphicData>
            </a:graphic>
          </wp:inline>
        </w:drawing>
      </w:r>
    </w:p>
    <w:p w14:paraId="4EFD106A" w14:textId="77777777" w:rsidR="00BE5B93" w:rsidRDefault="00BE5B93" w:rsidP="00BE5B93">
      <w:pPr>
        <w:pStyle w:val="Geenafstand"/>
        <w:rPr>
          <w:b/>
          <w:bCs/>
          <w:u w:val="single"/>
        </w:rPr>
      </w:pPr>
    </w:p>
    <w:p w14:paraId="5D6B9902" w14:textId="77777777" w:rsidR="00BE5B93" w:rsidRDefault="00BE5B93" w:rsidP="00BE5B93">
      <w:pPr>
        <w:pStyle w:val="Geenafstand"/>
      </w:pPr>
      <w:r w:rsidRPr="00E66192">
        <w:rPr>
          <w:b/>
          <w:bCs/>
          <w:u w:val="single"/>
        </w:rPr>
        <w:t>Toegang 1:</w:t>
      </w:r>
      <w:r>
        <w:t xml:space="preserve"> Hoofdtoegang, hier vindt de controle plaats van sporters, begeleiders en medewerkers.</w:t>
      </w:r>
      <w:r w:rsidRPr="00EE1CF3">
        <w:t xml:space="preserve"> </w:t>
      </w:r>
      <w:r>
        <w:t>Deze is (nood)uitgang is gedurende het evenement bemand)</w:t>
      </w:r>
    </w:p>
    <w:p w14:paraId="03D9CE27" w14:textId="77777777" w:rsidR="00BE5B93" w:rsidRDefault="00BE5B93" w:rsidP="00BE5B93">
      <w:pPr>
        <w:pStyle w:val="Geenafstand"/>
      </w:pPr>
      <w:r w:rsidRPr="00E66192">
        <w:rPr>
          <w:b/>
          <w:bCs/>
        </w:rPr>
        <w:t>Toegang 2:</w:t>
      </w:r>
      <w:r>
        <w:t xml:space="preserve"> Hier komen sporters terug (onderdeel van het parcours) en worden personen geweerd die niet aan de wedstrijd meedoen. Deze is (nood)uitgang is gedurende het evenement bemand)</w:t>
      </w:r>
    </w:p>
    <w:p w14:paraId="55C65B46" w14:textId="77777777" w:rsidR="00BE5B93" w:rsidRDefault="00BE5B93" w:rsidP="00BE5B93">
      <w:pPr>
        <w:pStyle w:val="Geenafstand"/>
      </w:pPr>
      <w:r w:rsidRPr="00E66192">
        <w:rPr>
          <w:b/>
          <w:bCs/>
          <w:u w:val="single"/>
        </w:rPr>
        <w:t xml:space="preserve">Toegang </w:t>
      </w:r>
      <w:r>
        <w:rPr>
          <w:b/>
          <w:bCs/>
          <w:u w:val="single"/>
        </w:rPr>
        <w:t>4</w:t>
      </w:r>
      <w:r w:rsidRPr="00E66192">
        <w:rPr>
          <w:b/>
          <w:bCs/>
          <w:u w:val="single"/>
        </w:rPr>
        <w:t>:</w:t>
      </w:r>
      <w:r>
        <w:t xml:space="preserve"> Startuitgang, Hier verlaten de sporters het terrein is een onderdeel van het parcours. Personen die naar binnen willen worden hier geweerd door de medewerkers. Deze is (nood)uitgang is gedurende het evenement bemand)</w:t>
      </w:r>
    </w:p>
    <w:p w14:paraId="35A8739B" w14:textId="25839FE7" w:rsidR="00BE5B93" w:rsidRDefault="00BE5B93" w:rsidP="00BE5B93">
      <w:pPr>
        <w:pStyle w:val="Geenafstand"/>
      </w:pPr>
      <w:r w:rsidRPr="00E66192">
        <w:rPr>
          <w:b/>
          <w:bCs/>
          <w:u w:val="single"/>
        </w:rPr>
        <w:t xml:space="preserve">Nooduitgang </w:t>
      </w:r>
      <w:r>
        <w:rPr>
          <w:b/>
          <w:bCs/>
          <w:u w:val="single"/>
        </w:rPr>
        <w:t>3</w:t>
      </w:r>
      <w:r w:rsidRPr="00E66192">
        <w:rPr>
          <w:b/>
          <w:bCs/>
          <w:u w:val="single"/>
        </w:rPr>
        <w:t>:</w:t>
      </w:r>
      <w:r>
        <w:t xml:space="preserve"> Voor deze (nood)uitgang zijn medewerkers aangewezen gedurende het evenement </w:t>
      </w:r>
      <w:proofErr w:type="gramStart"/>
      <w:r>
        <w:t>bemand)om</w:t>
      </w:r>
      <w:proofErr w:type="gramEnd"/>
      <w:r>
        <w:t xml:space="preserve"> deze in geval van een calamiteit te openen) Er zit geen slot op en is door iedereen te openen. </w:t>
      </w:r>
    </w:p>
    <w:p w14:paraId="1A67DFB9" w14:textId="77777777" w:rsidR="00BE5B93" w:rsidRDefault="00BE5B93" w:rsidP="00BE5B93">
      <w:pPr>
        <w:pStyle w:val="Geenafstand"/>
      </w:pPr>
    </w:p>
    <w:p w14:paraId="1DFE6A97" w14:textId="77777777" w:rsidR="00BE5B93" w:rsidRDefault="00BE5B93" w:rsidP="00BE5B93">
      <w:pPr>
        <w:pStyle w:val="Geenafstand"/>
      </w:pPr>
    </w:p>
    <w:p w14:paraId="444BE70A" w14:textId="77777777" w:rsidR="00BE5B93" w:rsidRDefault="00BE5B93" w:rsidP="00BE5B93">
      <w:pPr>
        <w:pStyle w:val="Geenafstand"/>
      </w:pPr>
      <w:r>
        <w:rPr>
          <w:noProof/>
        </w:rPr>
        <w:lastRenderedPageBreak/>
        <w:drawing>
          <wp:inline distT="0" distB="0" distL="0" distR="0" wp14:anchorId="727C8D7B" wp14:editId="2F4C97ED">
            <wp:extent cx="5731510" cy="4391025"/>
            <wp:effectExtent l="0" t="0" r="2540" b="9525"/>
            <wp:docPr id="23" name="Afbeelding 2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aart&#10;&#10;Automatisch gegenereerde beschrijving"/>
                    <pic:cNvPicPr/>
                  </pic:nvPicPr>
                  <pic:blipFill>
                    <a:blip r:embed="rId15"/>
                    <a:stretch>
                      <a:fillRect/>
                    </a:stretch>
                  </pic:blipFill>
                  <pic:spPr>
                    <a:xfrm>
                      <a:off x="0" y="0"/>
                      <a:ext cx="5731510" cy="4391025"/>
                    </a:xfrm>
                    <a:prstGeom prst="rect">
                      <a:avLst/>
                    </a:prstGeom>
                  </pic:spPr>
                </pic:pic>
              </a:graphicData>
            </a:graphic>
          </wp:inline>
        </w:drawing>
      </w:r>
    </w:p>
    <w:p w14:paraId="2EEB4FB6" w14:textId="77777777" w:rsidR="00BE5B93" w:rsidRDefault="00BE5B93" w:rsidP="00BE5B93">
      <w:pPr>
        <w:pStyle w:val="Geenafstand"/>
      </w:pPr>
    </w:p>
    <w:p w14:paraId="145DD43C" w14:textId="77777777" w:rsidR="00BE5B93" w:rsidRDefault="00BE5B93" w:rsidP="00BE5B93">
      <w:pPr>
        <w:pStyle w:val="Geenafstand"/>
        <w:rPr>
          <w:b/>
          <w:u w:val="single"/>
        </w:rPr>
      </w:pPr>
    </w:p>
    <w:p w14:paraId="6EA3B07A" w14:textId="77777777" w:rsidR="00BE5B93" w:rsidRDefault="00BE5B93" w:rsidP="00BE5B93">
      <w:pPr>
        <w:pStyle w:val="Geenafstand"/>
        <w:rPr>
          <w:b/>
          <w:u w:val="single"/>
        </w:rPr>
      </w:pPr>
      <w:r>
        <w:rPr>
          <w:noProof/>
        </w:rPr>
        <w:drawing>
          <wp:inline distT="0" distB="0" distL="0" distR="0" wp14:anchorId="286D3CD6" wp14:editId="01C39A23">
            <wp:extent cx="2166710" cy="1245870"/>
            <wp:effectExtent l="0" t="0" r="5080" b="0"/>
            <wp:docPr id="24" name="Afbeelding 24" descr="Afbeelding met tekst, buiten, fiets,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buiten, fiets, teken&#10;&#10;Automatisch gegenereerde beschrijving"/>
                    <pic:cNvPicPr/>
                  </pic:nvPicPr>
                  <pic:blipFill>
                    <a:blip r:embed="rId16"/>
                    <a:stretch>
                      <a:fillRect/>
                    </a:stretch>
                  </pic:blipFill>
                  <pic:spPr>
                    <a:xfrm>
                      <a:off x="0" y="0"/>
                      <a:ext cx="2168952" cy="1247159"/>
                    </a:xfrm>
                    <a:prstGeom prst="rect">
                      <a:avLst/>
                    </a:prstGeom>
                  </pic:spPr>
                </pic:pic>
              </a:graphicData>
            </a:graphic>
          </wp:inline>
        </w:drawing>
      </w:r>
      <w:r w:rsidRPr="00E66192">
        <w:rPr>
          <w:noProof/>
        </w:rPr>
        <w:t xml:space="preserve"> </w:t>
      </w:r>
      <w:r>
        <w:rPr>
          <w:noProof/>
        </w:rPr>
        <w:t xml:space="preserve">      </w:t>
      </w:r>
      <w:r>
        <w:rPr>
          <w:noProof/>
        </w:rPr>
        <w:drawing>
          <wp:inline distT="0" distB="0" distL="0" distR="0" wp14:anchorId="47FCF3A0" wp14:editId="4E1B22D5">
            <wp:extent cx="2110082" cy="1234349"/>
            <wp:effectExtent l="0" t="0" r="5080" b="4445"/>
            <wp:docPr id="25" name="Afbeelding 25" descr="Afbeelding met tekst, buiten, boom,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buiten, boom, teken&#10;&#10;Automatisch gegenereerde beschrijving"/>
                    <pic:cNvPicPr/>
                  </pic:nvPicPr>
                  <pic:blipFill>
                    <a:blip r:embed="rId17"/>
                    <a:stretch>
                      <a:fillRect/>
                    </a:stretch>
                  </pic:blipFill>
                  <pic:spPr>
                    <a:xfrm flipH="1">
                      <a:off x="0" y="0"/>
                      <a:ext cx="2126976" cy="1244231"/>
                    </a:xfrm>
                    <a:prstGeom prst="rect">
                      <a:avLst/>
                    </a:prstGeom>
                  </pic:spPr>
                </pic:pic>
              </a:graphicData>
            </a:graphic>
          </wp:inline>
        </w:drawing>
      </w:r>
    </w:p>
    <w:p w14:paraId="18B61862" w14:textId="77777777" w:rsidR="00BE5B93" w:rsidRDefault="00BE5B93" w:rsidP="00BE5B93">
      <w:pPr>
        <w:pStyle w:val="Geenafstand"/>
        <w:rPr>
          <w:b/>
          <w:u w:val="single"/>
        </w:rPr>
      </w:pPr>
    </w:p>
    <w:p w14:paraId="6CA61533" w14:textId="4779C569" w:rsidR="00BE5B93" w:rsidRPr="004C1557" w:rsidRDefault="00BE5B93" w:rsidP="00BE5B93">
      <w:pPr>
        <w:pStyle w:val="Geenafstand"/>
        <w:rPr>
          <w:u w:val="single"/>
        </w:rPr>
      </w:pPr>
      <w:r>
        <w:rPr>
          <w:b/>
          <w:u w:val="single"/>
        </w:rPr>
        <w:t>5</w:t>
      </w:r>
      <w:r w:rsidRPr="004C1557">
        <w:rPr>
          <w:b/>
          <w:u w:val="single"/>
        </w:rPr>
        <w:t>.3 Prijsuitreiking.</w:t>
      </w:r>
    </w:p>
    <w:p w14:paraId="3A8840EF" w14:textId="77777777" w:rsidR="00BE5B93" w:rsidRDefault="00BE5B93" w:rsidP="00BE5B93">
      <w:pPr>
        <w:pStyle w:val="Geenafstand"/>
      </w:pPr>
      <w:r>
        <w:t>Deze vindt normaal gesproken plaats op het podium. Deze editie vindt er geen huldiging en uitreiking op het podium. De winnaars kunnen hun prijzen op een COVID veilige manier afhalen.</w:t>
      </w:r>
    </w:p>
    <w:p w14:paraId="182FF0F6" w14:textId="77777777" w:rsidR="00BE5B93" w:rsidRPr="00436672" w:rsidRDefault="00BE5B93" w:rsidP="00BE5B93">
      <w:pPr>
        <w:pStyle w:val="Geenafstand"/>
        <w:rPr>
          <w:b/>
          <w:u w:val="single"/>
        </w:rPr>
      </w:pPr>
    </w:p>
    <w:p w14:paraId="023BC292" w14:textId="5BFF0F8A" w:rsidR="00BE5B93" w:rsidRPr="0086599C" w:rsidRDefault="00BE5B93" w:rsidP="00BE5B93">
      <w:pPr>
        <w:pStyle w:val="Geenafstand"/>
        <w:rPr>
          <w:b/>
          <w:u w:val="single"/>
        </w:rPr>
      </w:pPr>
      <w:r>
        <w:rPr>
          <w:b/>
          <w:u w:val="single"/>
        </w:rPr>
        <w:br w:type="column"/>
      </w:r>
      <w:r>
        <w:rPr>
          <w:b/>
          <w:u w:val="single"/>
        </w:rPr>
        <w:lastRenderedPageBreak/>
        <w:t>6</w:t>
      </w:r>
      <w:r w:rsidRPr="0086599C">
        <w:rPr>
          <w:b/>
          <w:u w:val="single"/>
        </w:rPr>
        <w:t xml:space="preserve"> EVALUATIE</w:t>
      </w:r>
    </w:p>
    <w:p w14:paraId="49A40D2A" w14:textId="77777777" w:rsidR="00BE5B93" w:rsidRDefault="00BE5B93" w:rsidP="00BE5B93">
      <w:pPr>
        <w:pStyle w:val="Geenafstand"/>
      </w:pPr>
      <w:r>
        <w:t xml:space="preserve">We leren van elk SURVIVALRUN UDENHOUT en sporters. Daarom volgen we ook nadrukkelijk, met vakgenoten en de survivalrunbond, hoe het gaat. Door te leren kunnen we anderen weer verder helpen, op weg naar </w:t>
      </w:r>
      <w:proofErr w:type="gramStart"/>
      <w:r>
        <w:t>normaal .</w:t>
      </w:r>
      <w:proofErr w:type="gramEnd"/>
    </w:p>
    <w:p w14:paraId="3599F1F5" w14:textId="77777777" w:rsidR="00BE5B93" w:rsidRDefault="00BE5B93" w:rsidP="00BE5B93">
      <w:pPr>
        <w:pStyle w:val="Geenafstand"/>
      </w:pPr>
      <w:r>
        <w:t>We plaatsen opnieuw de afbeelding die ook in paragraaf 1.3 stond:</w:t>
      </w:r>
    </w:p>
    <w:p w14:paraId="6DE40B7C" w14:textId="77777777" w:rsidR="00BE5B93" w:rsidRDefault="00BE5B93" w:rsidP="00BE5B93">
      <w:pPr>
        <w:pStyle w:val="Geenafstand"/>
      </w:pPr>
    </w:p>
    <w:p w14:paraId="1BC9A190" w14:textId="488577E5" w:rsidR="00BE5B93" w:rsidRPr="00B747A1" w:rsidRDefault="00B747A1" w:rsidP="00B747A1">
      <w:pPr>
        <w:pStyle w:val="Kop1"/>
      </w:pPr>
      <w:r w:rsidRPr="00B747A1">
        <w:br w:type="column"/>
      </w:r>
      <w:bookmarkStart w:id="9" w:name="_Toc89775967"/>
      <w:bookmarkStart w:id="10" w:name="_Toc89776026"/>
      <w:r w:rsidRPr="00B747A1">
        <w:lastRenderedPageBreak/>
        <w:t>Inzet CTB bij survivalrun Vollenhove 2021</w:t>
      </w:r>
      <w:bookmarkEnd w:id="9"/>
      <w:bookmarkEnd w:id="10"/>
    </w:p>
    <w:p w14:paraId="3F93E2EE" w14:textId="77777777" w:rsidR="00B747A1" w:rsidRDefault="00B747A1" w:rsidP="00B747A1">
      <w:pPr>
        <w:pStyle w:val="Plattetekst"/>
        <w:spacing w:before="57"/>
        <w:rPr>
          <w:rFonts w:ascii="Calibri" w:hAnsi="Calibri" w:cs="Calibri"/>
        </w:rPr>
      </w:pPr>
    </w:p>
    <w:p w14:paraId="23824CEB" w14:textId="43556F19" w:rsidR="00B747A1" w:rsidRPr="00506DB4" w:rsidRDefault="00B747A1" w:rsidP="00B747A1">
      <w:pPr>
        <w:pStyle w:val="Plattetekst"/>
        <w:spacing w:before="57"/>
        <w:rPr>
          <w:rFonts w:ascii="Calibri" w:hAnsi="Calibri" w:cs="Calibri"/>
        </w:rPr>
      </w:pPr>
      <w:r w:rsidRPr="00506DB4">
        <w:rPr>
          <w:rFonts w:ascii="Calibri" w:hAnsi="Calibri" w:cs="Calibri"/>
        </w:rPr>
        <w:t>B&amp;W gemeente Steenwijkerland</w:t>
      </w:r>
    </w:p>
    <w:p w14:paraId="58CD97B4" w14:textId="4812A159" w:rsidR="00B747A1" w:rsidRPr="00506DB4" w:rsidRDefault="00B747A1" w:rsidP="00B747A1">
      <w:pPr>
        <w:pStyle w:val="Plattetekst"/>
        <w:rPr>
          <w:rFonts w:ascii="Calibri" w:hAnsi="Calibri" w:cs="Calibri"/>
        </w:rPr>
      </w:pPr>
      <w:r w:rsidRPr="00506DB4">
        <w:rPr>
          <w:rFonts w:ascii="Calibri" w:hAnsi="Calibri" w:cs="Calibri"/>
          <w:noProof/>
        </w:rPr>
        <w:drawing>
          <wp:anchor distT="0" distB="0" distL="0" distR="0" simplePos="0" relativeHeight="251661312" behindDoc="0" locked="0" layoutInCell="1" allowOverlap="1" wp14:anchorId="17F88F0A" wp14:editId="13BB26CA">
            <wp:simplePos x="0" y="0"/>
            <wp:positionH relativeFrom="page">
              <wp:posOffset>4903505</wp:posOffset>
            </wp:positionH>
            <wp:positionV relativeFrom="paragraph">
              <wp:posOffset>16098</wp:posOffset>
            </wp:positionV>
            <wp:extent cx="1135379" cy="1051559"/>
            <wp:effectExtent l="0" t="0" r="0" b="0"/>
            <wp:wrapNone/>
            <wp:docPr id="2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 cstate="print"/>
                    <a:stretch>
                      <a:fillRect/>
                    </a:stretch>
                  </pic:blipFill>
                  <pic:spPr>
                    <a:xfrm>
                      <a:off x="0" y="0"/>
                      <a:ext cx="1135379" cy="1051559"/>
                    </a:xfrm>
                    <a:prstGeom prst="rect">
                      <a:avLst/>
                    </a:prstGeom>
                  </pic:spPr>
                </pic:pic>
              </a:graphicData>
            </a:graphic>
          </wp:anchor>
        </w:drawing>
      </w:r>
    </w:p>
    <w:p w14:paraId="6241C767" w14:textId="77777777" w:rsidR="00B747A1" w:rsidRPr="00506DB4" w:rsidRDefault="00B747A1" w:rsidP="00B747A1">
      <w:pPr>
        <w:pStyle w:val="Plattetekst"/>
        <w:spacing w:before="12"/>
        <w:rPr>
          <w:rFonts w:ascii="Calibri" w:hAnsi="Calibri" w:cs="Calibri"/>
        </w:rPr>
      </w:pPr>
    </w:p>
    <w:p w14:paraId="108BB3A8" w14:textId="77777777" w:rsidR="00B747A1" w:rsidRPr="00506DB4" w:rsidRDefault="00B747A1" w:rsidP="00B747A1">
      <w:pPr>
        <w:pStyle w:val="Plattetekst"/>
        <w:rPr>
          <w:rFonts w:ascii="Calibri" w:hAnsi="Calibri" w:cs="Calibri"/>
        </w:rPr>
      </w:pPr>
      <w:r w:rsidRPr="00506DB4">
        <w:rPr>
          <w:rFonts w:ascii="Calibri" w:hAnsi="Calibri" w:cs="Calibri"/>
        </w:rPr>
        <w:t>Vollenhove, 4 november 2021</w:t>
      </w:r>
    </w:p>
    <w:p w14:paraId="5A77E376" w14:textId="77777777" w:rsidR="00B747A1" w:rsidRPr="00506DB4" w:rsidRDefault="00B747A1" w:rsidP="00B747A1">
      <w:pPr>
        <w:pStyle w:val="Plattetekst"/>
        <w:rPr>
          <w:rFonts w:ascii="Calibri" w:hAnsi="Calibri" w:cs="Calibri"/>
        </w:rPr>
      </w:pPr>
    </w:p>
    <w:p w14:paraId="445DFEE2" w14:textId="77777777" w:rsidR="00B747A1" w:rsidRPr="00506DB4" w:rsidRDefault="00B747A1" w:rsidP="00B747A1">
      <w:pPr>
        <w:pStyle w:val="Plattetekst"/>
        <w:spacing w:before="10"/>
        <w:rPr>
          <w:rFonts w:ascii="Calibri" w:hAnsi="Calibri" w:cs="Calibri"/>
        </w:rPr>
      </w:pPr>
    </w:p>
    <w:p w14:paraId="6507F5D9" w14:textId="77777777" w:rsidR="00B747A1" w:rsidRPr="00506DB4" w:rsidRDefault="00B747A1" w:rsidP="00B747A1">
      <w:pPr>
        <w:pStyle w:val="Plattetekst"/>
        <w:spacing w:before="1"/>
        <w:rPr>
          <w:rFonts w:ascii="Calibri" w:hAnsi="Calibri" w:cs="Calibri"/>
        </w:rPr>
      </w:pPr>
      <w:r w:rsidRPr="00506DB4">
        <w:rPr>
          <w:rFonts w:ascii="Calibri" w:hAnsi="Calibri" w:cs="Calibri"/>
        </w:rPr>
        <w:t>Geacht college,</w:t>
      </w:r>
    </w:p>
    <w:p w14:paraId="7D6F6630" w14:textId="77777777" w:rsidR="00B747A1" w:rsidRPr="00506DB4" w:rsidRDefault="00B747A1" w:rsidP="00B747A1">
      <w:pPr>
        <w:pStyle w:val="Plattetekst"/>
        <w:rPr>
          <w:rFonts w:ascii="Calibri" w:hAnsi="Calibri" w:cs="Calibri"/>
        </w:rPr>
      </w:pPr>
    </w:p>
    <w:p w14:paraId="35B02FE8" w14:textId="77777777" w:rsidR="00B747A1" w:rsidRPr="00506DB4" w:rsidRDefault="00B747A1" w:rsidP="00B747A1">
      <w:pPr>
        <w:pStyle w:val="Plattetekst"/>
        <w:spacing w:before="4"/>
        <w:rPr>
          <w:rFonts w:ascii="Calibri" w:hAnsi="Calibri" w:cs="Calibri"/>
        </w:rPr>
      </w:pPr>
    </w:p>
    <w:p w14:paraId="432AA37C" w14:textId="77777777" w:rsidR="00B747A1" w:rsidRPr="00506DB4" w:rsidRDefault="00B747A1" w:rsidP="00B747A1">
      <w:pPr>
        <w:pStyle w:val="Plattetekst"/>
        <w:spacing w:before="57" w:line="280" w:lineRule="auto"/>
        <w:ind w:right="293"/>
        <w:rPr>
          <w:rFonts w:ascii="Calibri" w:hAnsi="Calibri" w:cs="Calibri"/>
        </w:rPr>
      </w:pPr>
      <w:r w:rsidRPr="00506DB4">
        <w:rPr>
          <w:rFonts w:ascii="Calibri" w:hAnsi="Calibri" w:cs="Calibri"/>
        </w:rPr>
        <w:t xml:space="preserve">Op 27 oktober jl. werd aan ons de evenementenvergunning verleend voor het organiseren van de </w:t>
      </w:r>
      <w:r w:rsidRPr="00506DB4">
        <w:rPr>
          <w:rFonts w:ascii="Calibri" w:hAnsi="Calibri" w:cs="Calibri"/>
          <w:w w:val="95"/>
        </w:rPr>
        <w:t>survivalrun</w:t>
      </w:r>
      <w:r w:rsidRPr="00506DB4">
        <w:rPr>
          <w:rFonts w:ascii="Calibri" w:hAnsi="Calibri" w:cs="Calibri"/>
          <w:spacing w:val="-20"/>
          <w:w w:val="95"/>
        </w:rPr>
        <w:t xml:space="preserve"> </w:t>
      </w:r>
      <w:r w:rsidRPr="00506DB4">
        <w:rPr>
          <w:rFonts w:ascii="Calibri" w:hAnsi="Calibri" w:cs="Calibri"/>
          <w:w w:val="95"/>
        </w:rPr>
        <w:t>in</w:t>
      </w:r>
      <w:r w:rsidRPr="00506DB4">
        <w:rPr>
          <w:rFonts w:ascii="Calibri" w:hAnsi="Calibri" w:cs="Calibri"/>
          <w:spacing w:val="-18"/>
          <w:w w:val="95"/>
        </w:rPr>
        <w:t xml:space="preserve"> </w:t>
      </w:r>
      <w:r w:rsidRPr="00506DB4">
        <w:rPr>
          <w:rFonts w:ascii="Calibri" w:hAnsi="Calibri" w:cs="Calibri"/>
          <w:w w:val="95"/>
        </w:rPr>
        <w:t>Vollenhove</w:t>
      </w:r>
      <w:r w:rsidRPr="00506DB4">
        <w:rPr>
          <w:rFonts w:ascii="Calibri" w:hAnsi="Calibri" w:cs="Calibri"/>
          <w:spacing w:val="-18"/>
          <w:w w:val="95"/>
        </w:rPr>
        <w:t xml:space="preserve"> </w:t>
      </w:r>
      <w:r w:rsidRPr="00506DB4">
        <w:rPr>
          <w:rFonts w:ascii="Calibri" w:hAnsi="Calibri" w:cs="Calibri"/>
          <w:w w:val="95"/>
        </w:rPr>
        <w:t>‘</w:t>
      </w:r>
      <w:proofErr w:type="spellStart"/>
      <w:r w:rsidRPr="00506DB4">
        <w:rPr>
          <w:rFonts w:ascii="Calibri" w:hAnsi="Calibri" w:cs="Calibri"/>
          <w:w w:val="95"/>
        </w:rPr>
        <w:t>Veno</w:t>
      </w:r>
      <w:proofErr w:type="spellEnd"/>
      <w:r w:rsidRPr="00506DB4">
        <w:rPr>
          <w:rFonts w:ascii="Calibri" w:hAnsi="Calibri" w:cs="Calibri"/>
          <w:spacing w:val="-18"/>
          <w:w w:val="95"/>
        </w:rPr>
        <w:t xml:space="preserve"> </w:t>
      </w:r>
      <w:r w:rsidRPr="00506DB4">
        <w:rPr>
          <w:rFonts w:ascii="Calibri" w:hAnsi="Calibri" w:cs="Calibri"/>
          <w:w w:val="95"/>
        </w:rPr>
        <w:t>in</w:t>
      </w:r>
      <w:r w:rsidRPr="00506DB4">
        <w:rPr>
          <w:rFonts w:ascii="Calibri" w:hAnsi="Calibri" w:cs="Calibri"/>
          <w:spacing w:val="-21"/>
          <w:w w:val="95"/>
        </w:rPr>
        <w:t xml:space="preserve"> </w:t>
      </w:r>
      <w:proofErr w:type="spellStart"/>
      <w:r w:rsidRPr="00506DB4">
        <w:rPr>
          <w:rFonts w:ascii="Calibri" w:hAnsi="Calibri" w:cs="Calibri"/>
          <w:w w:val="95"/>
        </w:rPr>
        <w:t>the</w:t>
      </w:r>
      <w:proofErr w:type="spellEnd"/>
      <w:r w:rsidRPr="00506DB4">
        <w:rPr>
          <w:rFonts w:ascii="Calibri" w:hAnsi="Calibri" w:cs="Calibri"/>
          <w:spacing w:val="-19"/>
          <w:w w:val="95"/>
        </w:rPr>
        <w:t xml:space="preserve"> </w:t>
      </w:r>
      <w:r w:rsidRPr="00506DB4">
        <w:rPr>
          <w:rFonts w:ascii="Calibri" w:hAnsi="Calibri" w:cs="Calibri"/>
          <w:w w:val="95"/>
        </w:rPr>
        <w:t>Wetlands’.</w:t>
      </w:r>
      <w:r w:rsidRPr="00506DB4">
        <w:rPr>
          <w:rFonts w:ascii="Calibri" w:hAnsi="Calibri" w:cs="Calibri"/>
          <w:spacing w:val="-19"/>
          <w:w w:val="95"/>
        </w:rPr>
        <w:t xml:space="preserve"> </w:t>
      </w:r>
      <w:r w:rsidRPr="00506DB4">
        <w:rPr>
          <w:rFonts w:ascii="Calibri" w:hAnsi="Calibri" w:cs="Calibri"/>
          <w:w w:val="95"/>
        </w:rPr>
        <w:t>Vanwege</w:t>
      </w:r>
      <w:r w:rsidRPr="00506DB4">
        <w:rPr>
          <w:rFonts w:ascii="Calibri" w:hAnsi="Calibri" w:cs="Calibri"/>
          <w:spacing w:val="-19"/>
          <w:w w:val="95"/>
        </w:rPr>
        <w:t xml:space="preserve"> </w:t>
      </w:r>
      <w:r w:rsidRPr="00506DB4">
        <w:rPr>
          <w:rFonts w:ascii="Calibri" w:hAnsi="Calibri" w:cs="Calibri"/>
          <w:w w:val="95"/>
        </w:rPr>
        <w:t>de</w:t>
      </w:r>
      <w:r w:rsidRPr="00506DB4">
        <w:rPr>
          <w:rFonts w:ascii="Calibri" w:hAnsi="Calibri" w:cs="Calibri"/>
          <w:spacing w:val="-19"/>
          <w:w w:val="95"/>
        </w:rPr>
        <w:t xml:space="preserve"> </w:t>
      </w:r>
      <w:r w:rsidRPr="00506DB4">
        <w:rPr>
          <w:rFonts w:ascii="Calibri" w:hAnsi="Calibri" w:cs="Calibri"/>
          <w:w w:val="95"/>
        </w:rPr>
        <w:t>oplopende</w:t>
      </w:r>
      <w:r w:rsidRPr="00506DB4">
        <w:rPr>
          <w:rFonts w:ascii="Calibri" w:hAnsi="Calibri" w:cs="Calibri"/>
          <w:spacing w:val="-21"/>
          <w:w w:val="95"/>
        </w:rPr>
        <w:t xml:space="preserve"> </w:t>
      </w:r>
      <w:r w:rsidRPr="00506DB4">
        <w:rPr>
          <w:rFonts w:ascii="Calibri" w:hAnsi="Calibri" w:cs="Calibri"/>
          <w:w w:val="95"/>
        </w:rPr>
        <w:t>coronacijfers,</w:t>
      </w:r>
      <w:r w:rsidRPr="00506DB4">
        <w:rPr>
          <w:rFonts w:ascii="Calibri" w:hAnsi="Calibri" w:cs="Calibri"/>
          <w:spacing w:val="-19"/>
          <w:w w:val="95"/>
        </w:rPr>
        <w:t xml:space="preserve"> </w:t>
      </w:r>
      <w:r w:rsidRPr="00506DB4">
        <w:rPr>
          <w:rFonts w:ascii="Calibri" w:hAnsi="Calibri" w:cs="Calibri"/>
          <w:w w:val="95"/>
        </w:rPr>
        <w:t>heeft</w:t>
      </w:r>
      <w:r w:rsidRPr="00506DB4">
        <w:rPr>
          <w:rFonts w:ascii="Calibri" w:hAnsi="Calibri" w:cs="Calibri"/>
          <w:spacing w:val="-18"/>
          <w:w w:val="95"/>
        </w:rPr>
        <w:t xml:space="preserve"> </w:t>
      </w:r>
      <w:r w:rsidRPr="00506DB4">
        <w:rPr>
          <w:rFonts w:ascii="Calibri" w:hAnsi="Calibri" w:cs="Calibri"/>
          <w:w w:val="95"/>
        </w:rPr>
        <w:t xml:space="preserve">het </w:t>
      </w:r>
      <w:r w:rsidRPr="00506DB4">
        <w:rPr>
          <w:rFonts w:ascii="Calibri" w:hAnsi="Calibri" w:cs="Calibri"/>
        </w:rPr>
        <w:t>demissionair kabinet nieuwe maatregelen afgekondigd die per 6 november a.s. van kracht worden. Voor doorstroomlocaties gaat een coronapas gelden. Voor onze run hebben wij daarom een plan gemaakt om aan de nieuwe maatregelen te kunnen</w:t>
      </w:r>
      <w:r w:rsidRPr="00506DB4">
        <w:rPr>
          <w:rFonts w:ascii="Calibri" w:hAnsi="Calibri" w:cs="Calibri"/>
          <w:spacing w:val="-5"/>
        </w:rPr>
        <w:t xml:space="preserve"> </w:t>
      </w:r>
      <w:r w:rsidRPr="00506DB4">
        <w:rPr>
          <w:rFonts w:ascii="Calibri" w:hAnsi="Calibri" w:cs="Calibri"/>
        </w:rPr>
        <w:t>voldoen.</w:t>
      </w:r>
    </w:p>
    <w:p w14:paraId="55CE9B78" w14:textId="77777777" w:rsidR="00B747A1" w:rsidRPr="00506DB4" w:rsidRDefault="00B747A1" w:rsidP="00B747A1">
      <w:pPr>
        <w:pStyle w:val="Plattetekst"/>
        <w:spacing w:before="9"/>
        <w:rPr>
          <w:rFonts w:ascii="Calibri" w:hAnsi="Calibri" w:cs="Calibri"/>
        </w:rPr>
      </w:pPr>
    </w:p>
    <w:p w14:paraId="722F391C" w14:textId="77777777" w:rsidR="00B747A1" w:rsidRPr="00506DB4" w:rsidRDefault="00B747A1" w:rsidP="00B747A1">
      <w:pPr>
        <w:pStyle w:val="Plattetekst"/>
        <w:spacing w:before="1" w:line="276" w:lineRule="auto"/>
        <w:ind w:right="245"/>
        <w:rPr>
          <w:rFonts w:ascii="Calibri" w:hAnsi="Calibri" w:cs="Calibri"/>
        </w:rPr>
      </w:pPr>
      <w:r w:rsidRPr="00506DB4">
        <w:rPr>
          <w:rFonts w:ascii="Calibri" w:hAnsi="Calibri" w:cs="Calibri"/>
        </w:rPr>
        <w:t xml:space="preserve">De eindhindernis en finish, die op de oorspronkelijke situatietekening (bijlage 3 bij de vergunningaanvraag), aan de Georg </w:t>
      </w:r>
      <w:proofErr w:type="spellStart"/>
      <w:r w:rsidRPr="00506DB4">
        <w:rPr>
          <w:rFonts w:ascii="Calibri" w:hAnsi="Calibri" w:cs="Calibri"/>
        </w:rPr>
        <w:t>Schenckstraat</w:t>
      </w:r>
      <w:proofErr w:type="spellEnd"/>
      <w:r w:rsidRPr="00506DB4">
        <w:rPr>
          <w:rFonts w:ascii="Calibri" w:hAnsi="Calibri" w:cs="Calibri"/>
        </w:rPr>
        <w:t xml:space="preserve"> zouden worden gerealiseerd, worden verplaatst naar de parkeerplaats aan de voorzijde van de </w:t>
      </w:r>
      <w:proofErr w:type="spellStart"/>
      <w:r w:rsidRPr="00506DB4">
        <w:rPr>
          <w:rFonts w:ascii="Calibri" w:hAnsi="Calibri" w:cs="Calibri"/>
        </w:rPr>
        <w:t>Burght</w:t>
      </w:r>
      <w:proofErr w:type="spellEnd"/>
      <w:r w:rsidRPr="00506DB4">
        <w:rPr>
          <w:rFonts w:ascii="Calibri" w:hAnsi="Calibri" w:cs="Calibri"/>
        </w:rPr>
        <w:t xml:space="preserve"> (de kant van de Godfried van Rhenenlaan). Er is daar voldoende ruimte om een eindhindernis en jurywagen te plaatsen. Daarmee wordt het start finish terrein verkleind en controleerbaar gemaakt.</w:t>
      </w:r>
    </w:p>
    <w:p w14:paraId="18AEE44E" w14:textId="77777777" w:rsidR="00B747A1" w:rsidRPr="00506DB4" w:rsidRDefault="00B747A1" w:rsidP="00B747A1">
      <w:pPr>
        <w:pStyle w:val="Plattetekst"/>
        <w:spacing w:before="3"/>
        <w:rPr>
          <w:rFonts w:ascii="Calibri" w:hAnsi="Calibri" w:cs="Calibri"/>
        </w:rPr>
      </w:pPr>
    </w:p>
    <w:p w14:paraId="08794501" w14:textId="77777777" w:rsidR="00B747A1" w:rsidRPr="00506DB4" w:rsidRDefault="00B747A1" w:rsidP="00B747A1">
      <w:pPr>
        <w:pStyle w:val="Plattetekst"/>
        <w:spacing w:line="276" w:lineRule="auto"/>
        <w:ind w:right="167"/>
        <w:rPr>
          <w:rFonts w:ascii="Calibri" w:hAnsi="Calibri" w:cs="Calibri"/>
        </w:rPr>
      </w:pPr>
      <w:r w:rsidRPr="00506DB4">
        <w:rPr>
          <w:rFonts w:ascii="Calibri" w:hAnsi="Calibri" w:cs="Calibri"/>
        </w:rPr>
        <w:t xml:space="preserve">Het start finish terrein (rondom de parkeerplaats aan de voorzijde van de </w:t>
      </w:r>
      <w:proofErr w:type="spellStart"/>
      <w:r w:rsidRPr="00506DB4">
        <w:rPr>
          <w:rFonts w:ascii="Calibri" w:hAnsi="Calibri" w:cs="Calibri"/>
        </w:rPr>
        <w:t>Burght</w:t>
      </w:r>
      <w:proofErr w:type="spellEnd"/>
      <w:r w:rsidRPr="00506DB4">
        <w:rPr>
          <w:rFonts w:ascii="Calibri" w:hAnsi="Calibri" w:cs="Calibri"/>
        </w:rPr>
        <w:t>) wordt vervolgens door ons afgesloten. Er komen een paar toegangspoorten, waarlangs mensen het start finish terrein op kunnen. Bij die toegangspoorten wordt bij iedereen van 18 jaar en ouder de corona check uitgevoerd door mensen van onze organisatie. Bezoekers en sporters van 18 jaar en ouder die geen coronapas willen of kunnen laten zien, worden niet toegelaten op het start finish terrein. Bezoekers die bij controle wel een coronapas blijken te hebben, krijgen een polsbandje om waarmee ze vervolgens het start finish terrein op kunnen.</w:t>
      </w:r>
    </w:p>
    <w:p w14:paraId="2F58E179" w14:textId="77777777" w:rsidR="00B747A1" w:rsidRPr="00506DB4" w:rsidRDefault="00B747A1" w:rsidP="00B747A1">
      <w:pPr>
        <w:pStyle w:val="Plattetekst"/>
        <w:spacing w:before="3"/>
        <w:rPr>
          <w:rFonts w:ascii="Calibri" w:hAnsi="Calibri" w:cs="Calibri"/>
        </w:rPr>
      </w:pPr>
    </w:p>
    <w:p w14:paraId="7FCEBBF1" w14:textId="77777777" w:rsidR="00B747A1" w:rsidRPr="00506DB4" w:rsidRDefault="00B747A1" w:rsidP="00B747A1">
      <w:pPr>
        <w:pStyle w:val="Plattetekst"/>
        <w:spacing w:line="276" w:lineRule="auto"/>
        <w:ind w:right="321"/>
        <w:rPr>
          <w:rFonts w:ascii="Calibri" w:hAnsi="Calibri" w:cs="Calibri"/>
        </w:rPr>
      </w:pPr>
      <w:r w:rsidRPr="00506DB4">
        <w:rPr>
          <w:rFonts w:ascii="Calibri" w:hAnsi="Calibri" w:cs="Calibri"/>
        </w:rPr>
        <w:t>Als bijlage bij deze brief is gehecht een nieuwe situatietekening van het start finish terrein, waarop de hierboven beschreven situatie ook is ingetekend.</w:t>
      </w:r>
    </w:p>
    <w:p w14:paraId="390CF65A" w14:textId="77777777" w:rsidR="00B747A1" w:rsidRPr="00506DB4" w:rsidRDefault="00B747A1" w:rsidP="00B747A1">
      <w:pPr>
        <w:pStyle w:val="Plattetekst"/>
        <w:spacing w:before="4"/>
        <w:rPr>
          <w:rFonts w:ascii="Calibri" w:hAnsi="Calibri" w:cs="Calibri"/>
        </w:rPr>
      </w:pPr>
    </w:p>
    <w:p w14:paraId="4153A074" w14:textId="77777777" w:rsidR="00B747A1" w:rsidRPr="00506DB4" w:rsidRDefault="00B747A1" w:rsidP="00B747A1">
      <w:pPr>
        <w:pStyle w:val="Plattetekst"/>
        <w:spacing w:line="276" w:lineRule="auto"/>
        <w:ind w:right="167"/>
        <w:rPr>
          <w:rFonts w:ascii="Calibri" w:hAnsi="Calibri" w:cs="Calibri"/>
        </w:rPr>
      </w:pPr>
      <w:r w:rsidRPr="00506DB4">
        <w:rPr>
          <w:rFonts w:ascii="Calibri" w:hAnsi="Calibri" w:cs="Calibri"/>
        </w:rPr>
        <w:t xml:space="preserve">Om de drukte bij de toegangscontrole naar het start finish terrein zoveel mogelijk te voorkomen, wordt in de buurt van de parkeerplaats van </w:t>
      </w:r>
      <w:proofErr w:type="spellStart"/>
      <w:r w:rsidRPr="00506DB4">
        <w:rPr>
          <w:rFonts w:ascii="Calibri" w:hAnsi="Calibri" w:cs="Calibri"/>
        </w:rPr>
        <w:t>Van</w:t>
      </w:r>
      <w:proofErr w:type="spellEnd"/>
      <w:r w:rsidRPr="00506DB4">
        <w:rPr>
          <w:rFonts w:ascii="Calibri" w:hAnsi="Calibri" w:cs="Calibri"/>
        </w:rPr>
        <w:t xml:space="preserve"> der Graaf B.V. (waar mensen bij aankomst met de auto naartoe geleid worden) de mogelijkheid ingericht en aangeboden om de coronacheck alvast uit te (laten) voeren en het polsbandje te krijgen. Deze personen kunnen bij de toegangspoort van </w:t>
      </w:r>
      <w:r w:rsidRPr="00506DB4">
        <w:rPr>
          <w:rFonts w:ascii="Calibri" w:hAnsi="Calibri" w:cs="Calibri"/>
        </w:rPr>
        <w:lastRenderedPageBreak/>
        <w:t>het start finish terrein hun polsbandje laten zien en kunnen gewoon het start finish terrein op.</w:t>
      </w:r>
    </w:p>
    <w:p w14:paraId="403F601A" w14:textId="77777777" w:rsidR="00B747A1" w:rsidRPr="00506DB4" w:rsidRDefault="00B747A1" w:rsidP="00B747A1">
      <w:pPr>
        <w:pStyle w:val="Plattetekst"/>
        <w:spacing w:before="36" w:line="276" w:lineRule="auto"/>
        <w:ind w:right="235"/>
        <w:rPr>
          <w:rFonts w:ascii="Calibri" w:hAnsi="Calibri" w:cs="Calibri"/>
        </w:rPr>
      </w:pPr>
      <w:r w:rsidRPr="00506DB4">
        <w:rPr>
          <w:rFonts w:ascii="Calibri" w:hAnsi="Calibri" w:cs="Calibri"/>
          <w:w w:val="95"/>
        </w:rPr>
        <w:t>We</w:t>
      </w:r>
      <w:r w:rsidRPr="00506DB4">
        <w:rPr>
          <w:rFonts w:ascii="Calibri" w:hAnsi="Calibri" w:cs="Calibri"/>
          <w:spacing w:val="-28"/>
          <w:w w:val="95"/>
        </w:rPr>
        <w:t xml:space="preserve"> </w:t>
      </w:r>
      <w:r w:rsidRPr="00506DB4">
        <w:rPr>
          <w:rFonts w:ascii="Calibri" w:hAnsi="Calibri" w:cs="Calibri"/>
          <w:w w:val="95"/>
        </w:rPr>
        <w:t>hebben</w:t>
      </w:r>
      <w:r w:rsidRPr="00506DB4">
        <w:rPr>
          <w:rFonts w:ascii="Calibri" w:hAnsi="Calibri" w:cs="Calibri"/>
          <w:spacing w:val="-29"/>
          <w:w w:val="95"/>
        </w:rPr>
        <w:t xml:space="preserve"> </w:t>
      </w:r>
      <w:r w:rsidRPr="00506DB4">
        <w:rPr>
          <w:rFonts w:ascii="Calibri" w:hAnsi="Calibri" w:cs="Calibri"/>
          <w:w w:val="95"/>
        </w:rPr>
        <w:t>vanuit</w:t>
      </w:r>
      <w:r w:rsidRPr="00506DB4">
        <w:rPr>
          <w:rFonts w:ascii="Calibri" w:hAnsi="Calibri" w:cs="Calibri"/>
          <w:spacing w:val="-27"/>
          <w:w w:val="95"/>
        </w:rPr>
        <w:t xml:space="preserve"> </w:t>
      </w:r>
      <w:r w:rsidRPr="00506DB4">
        <w:rPr>
          <w:rFonts w:ascii="Calibri" w:hAnsi="Calibri" w:cs="Calibri"/>
          <w:w w:val="95"/>
        </w:rPr>
        <w:t>de</w:t>
      </w:r>
      <w:r w:rsidRPr="00506DB4">
        <w:rPr>
          <w:rFonts w:ascii="Calibri" w:hAnsi="Calibri" w:cs="Calibri"/>
          <w:spacing w:val="-27"/>
          <w:w w:val="95"/>
        </w:rPr>
        <w:t xml:space="preserve"> </w:t>
      </w:r>
      <w:r w:rsidRPr="00506DB4">
        <w:rPr>
          <w:rFonts w:ascii="Calibri" w:hAnsi="Calibri" w:cs="Calibri"/>
          <w:w w:val="95"/>
        </w:rPr>
        <w:t>SBN</w:t>
      </w:r>
      <w:r w:rsidRPr="00506DB4">
        <w:rPr>
          <w:rFonts w:ascii="Calibri" w:hAnsi="Calibri" w:cs="Calibri"/>
          <w:spacing w:val="-29"/>
          <w:w w:val="95"/>
        </w:rPr>
        <w:t xml:space="preserve"> </w:t>
      </w:r>
      <w:r w:rsidRPr="00506DB4">
        <w:rPr>
          <w:rFonts w:ascii="Calibri" w:hAnsi="Calibri" w:cs="Calibri"/>
          <w:w w:val="95"/>
        </w:rPr>
        <w:t>(‘onze’</w:t>
      </w:r>
      <w:r w:rsidRPr="00506DB4">
        <w:rPr>
          <w:rFonts w:ascii="Calibri" w:hAnsi="Calibri" w:cs="Calibri"/>
          <w:spacing w:val="-27"/>
          <w:w w:val="95"/>
        </w:rPr>
        <w:t xml:space="preserve"> </w:t>
      </w:r>
      <w:r w:rsidRPr="00506DB4">
        <w:rPr>
          <w:rFonts w:ascii="Calibri" w:hAnsi="Calibri" w:cs="Calibri"/>
          <w:w w:val="95"/>
        </w:rPr>
        <w:t>Bond)</w:t>
      </w:r>
      <w:r w:rsidRPr="00506DB4">
        <w:rPr>
          <w:rFonts w:ascii="Calibri" w:hAnsi="Calibri" w:cs="Calibri"/>
          <w:spacing w:val="-29"/>
          <w:w w:val="95"/>
        </w:rPr>
        <w:t xml:space="preserve"> </w:t>
      </w:r>
      <w:r w:rsidRPr="00506DB4">
        <w:rPr>
          <w:rFonts w:ascii="Calibri" w:hAnsi="Calibri" w:cs="Calibri"/>
          <w:w w:val="95"/>
        </w:rPr>
        <w:t>extra</w:t>
      </w:r>
      <w:r w:rsidRPr="00506DB4">
        <w:rPr>
          <w:rFonts w:ascii="Calibri" w:hAnsi="Calibri" w:cs="Calibri"/>
          <w:spacing w:val="-29"/>
          <w:w w:val="95"/>
        </w:rPr>
        <w:t xml:space="preserve"> </w:t>
      </w:r>
      <w:r w:rsidRPr="00506DB4">
        <w:rPr>
          <w:rFonts w:ascii="Calibri" w:hAnsi="Calibri" w:cs="Calibri"/>
          <w:w w:val="95"/>
        </w:rPr>
        <w:t>‘corona-materiaal’</w:t>
      </w:r>
      <w:r w:rsidRPr="00506DB4">
        <w:rPr>
          <w:rFonts w:ascii="Calibri" w:hAnsi="Calibri" w:cs="Calibri"/>
          <w:spacing w:val="-27"/>
          <w:w w:val="95"/>
        </w:rPr>
        <w:t xml:space="preserve"> </w:t>
      </w:r>
      <w:r w:rsidRPr="00506DB4">
        <w:rPr>
          <w:rFonts w:ascii="Calibri" w:hAnsi="Calibri" w:cs="Calibri"/>
          <w:w w:val="95"/>
        </w:rPr>
        <w:t>aangevraagd</w:t>
      </w:r>
      <w:r w:rsidRPr="00506DB4">
        <w:rPr>
          <w:rFonts w:ascii="Calibri" w:hAnsi="Calibri" w:cs="Calibri"/>
          <w:spacing w:val="-28"/>
          <w:w w:val="95"/>
        </w:rPr>
        <w:t xml:space="preserve"> </w:t>
      </w:r>
      <w:r w:rsidRPr="00506DB4">
        <w:rPr>
          <w:rFonts w:ascii="Calibri" w:hAnsi="Calibri" w:cs="Calibri"/>
          <w:w w:val="95"/>
        </w:rPr>
        <w:t>(banners</w:t>
      </w:r>
      <w:r w:rsidRPr="00506DB4">
        <w:rPr>
          <w:rFonts w:ascii="Calibri" w:hAnsi="Calibri" w:cs="Calibri"/>
          <w:spacing w:val="-27"/>
          <w:w w:val="95"/>
        </w:rPr>
        <w:t xml:space="preserve"> </w:t>
      </w:r>
      <w:r w:rsidRPr="00506DB4">
        <w:rPr>
          <w:rFonts w:ascii="Calibri" w:hAnsi="Calibri" w:cs="Calibri"/>
          <w:w w:val="95"/>
        </w:rPr>
        <w:t>en</w:t>
      </w:r>
      <w:r w:rsidRPr="00506DB4">
        <w:rPr>
          <w:rFonts w:ascii="Calibri" w:hAnsi="Calibri" w:cs="Calibri"/>
          <w:spacing w:val="-28"/>
          <w:w w:val="95"/>
        </w:rPr>
        <w:t xml:space="preserve"> </w:t>
      </w:r>
      <w:r w:rsidRPr="00506DB4">
        <w:rPr>
          <w:rFonts w:ascii="Calibri" w:hAnsi="Calibri" w:cs="Calibri"/>
          <w:w w:val="95"/>
        </w:rPr>
        <w:t xml:space="preserve">hesjes </w:t>
      </w:r>
      <w:r w:rsidRPr="00506DB4">
        <w:rPr>
          <w:rFonts w:ascii="Calibri" w:hAnsi="Calibri" w:cs="Calibri"/>
        </w:rPr>
        <w:t>met corona gerelateerde teksten) om toeschouwers in het openbaar gebied te wijzen op corona, ze te adviseren om afstand te houden en drukke plaatsen te</w:t>
      </w:r>
      <w:r w:rsidRPr="00506DB4">
        <w:rPr>
          <w:rFonts w:ascii="Calibri" w:hAnsi="Calibri" w:cs="Calibri"/>
          <w:spacing w:val="-16"/>
        </w:rPr>
        <w:t xml:space="preserve"> </w:t>
      </w:r>
      <w:r w:rsidRPr="00506DB4">
        <w:rPr>
          <w:rFonts w:ascii="Calibri" w:hAnsi="Calibri" w:cs="Calibri"/>
        </w:rPr>
        <w:t>mijden.</w:t>
      </w:r>
    </w:p>
    <w:p w14:paraId="5A5696BE" w14:textId="77777777" w:rsidR="00B747A1" w:rsidRPr="00506DB4" w:rsidRDefault="00B747A1" w:rsidP="00B747A1">
      <w:pPr>
        <w:pStyle w:val="Plattetekst"/>
        <w:spacing w:before="4"/>
        <w:rPr>
          <w:rFonts w:ascii="Calibri" w:hAnsi="Calibri" w:cs="Calibri"/>
        </w:rPr>
      </w:pPr>
    </w:p>
    <w:p w14:paraId="46E1D3EF" w14:textId="77777777" w:rsidR="00B747A1" w:rsidRPr="00506DB4" w:rsidRDefault="00B747A1" w:rsidP="00B747A1">
      <w:pPr>
        <w:pStyle w:val="Plattetekst"/>
        <w:spacing w:before="1" w:line="276" w:lineRule="auto"/>
        <w:ind w:right="118"/>
        <w:rPr>
          <w:rFonts w:ascii="Calibri" w:hAnsi="Calibri" w:cs="Calibri"/>
        </w:rPr>
      </w:pPr>
      <w:r w:rsidRPr="00506DB4">
        <w:rPr>
          <w:rFonts w:ascii="Calibri" w:hAnsi="Calibri" w:cs="Calibri"/>
        </w:rPr>
        <w:t>We zullen in de dagen voorafgaand aan de run via sociale media kenbaar maken dat de corona check wordt uitgevoerd bij bezoek aan het start finish terrein. Sporters krijgen een informatiebrief waarin wordt vermeld dat ze (als ze 18 jaar of ouder zijn) zonder coronapas niet kunnen deelnemen aan de run. Op die manier proberen we te voorkomen dat sporters zonder coronapas toch deelnemen aan de run.</w:t>
      </w:r>
    </w:p>
    <w:p w14:paraId="608C5AA7" w14:textId="77777777" w:rsidR="00B747A1" w:rsidRPr="00506DB4" w:rsidRDefault="00B747A1" w:rsidP="00B747A1">
      <w:pPr>
        <w:pStyle w:val="Plattetekst"/>
        <w:spacing w:before="3"/>
        <w:rPr>
          <w:rFonts w:ascii="Calibri" w:hAnsi="Calibri" w:cs="Calibri"/>
        </w:rPr>
      </w:pPr>
    </w:p>
    <w:p w14:paraId="037EA8EA" w14:textId="77777777" w:rsidR="00B747A1" w:rsidRPr="00506DB4" w:rsidRDefault="00B747A1" w:rsidP="00B747A1">
      <w:pPr>
        <w:pStyle w:val="Plattetekst"/>
        <w:spacing w:line="276" w:lineRule="auto"/>
        <w:ind w:right="96"/>
        <w:rPr>
          <w:rFonts w:ascii="Calibri" w:hAnsi="Calibri" w:cs="Calibri"/>
        </w:rPr>
      </w:pPr>
      <w:r w:rsidRPr="00506DB4">
        <w:rPr>
          <w:rFonts w:ascii="Calibri" w:hAnsi="Calibri" w:cs="Calibri"/>
        </w:rPr>
        <w:t>Met deze extra maatregelen hopen we te kunnen voldoen aan datgene wat van ons als organisatie verwacht mag worden. We hopen met deze extra maatregelen op een verantwoorde manier een mooi en sportief evenement neer te kunnen zetten en hopen dat u dit ondersteunt en de vergunning met deze aanpassingen in stand houdt.</w:t>
      </w:r>
    </w:p>
    <w:p w14:paraId="2D22D03B" w14:textId="77777777" w:rsidR="00B747A1" w:rsidRDefault="00B747A1" w:rsidP="00B747A1">
      <w:pPr>
        <w:pStyle w:val="Plattetekst"/>
        <w:spacing w:before="10"/>
        <w:rPr>
          <w:rFonts w:ascii="Calibri" w:hAnsi="Calibri" w:cs="Calibri"/>
        </w:rPr>
      </w:pPr>
    </w:p>
    <w:p w14:paraId="2B9B3C41" w14:textId="77777777" w:rsidR="00B747A1" w:rsidRDefault="00B747A1" w:rsidP="00B747A1">
      <w:pPr>
        <w:pStyle w:val="Plattetekst"/>
        <w:spacing w:before="10"/>
        <w:rPr>
          <w:rFonts w:ascii="Calibri" w:hAnsi="Calibri" w:cs="Calibri"/>
        </w:rPr>
      </w:pPr>
      <w:r>
        <w:rPr>
          <w:rFonts w:ascii="Calibri" w:hAnsi="Calibri" w:cs="Calibri"/>
        </w:rPr>
        <w:t>Voor een situatieschets van het start-, finishterrein zie volgende pagina.</w:t>
      </w:r>
    </w:p>
    <w:p w14:paraId="7D6354C3" w14:textId="77777777" w:rsidR="00B747A1" w:rsidRPr="00506DB4" w:rsidRDefault="00B747A1" w:rsidP="00B747A1">
      <w:pPr>
        <w:pStyle w:val="Plattetekst"/>
        <w:spacing w:before="10"/>
        <w:rPr>
          <w:rFonts w:ascii="Calibri" w:hAnsi="Calibri" w:cs="Calibri"/>
        </w:rPr>
      </w:pPr>
    </w:p>
    <w:p w14:paraId="66B7C429" w14:textId="77777777" w:rsidR="00B747A1" w:rsidRPr="00506DB4" w:rsidRDefault="00B747A1" w:rsidP="00B747A1">
      <w:pPr>
        <w:pStyle w:val="Plattetekst"/>
        <w:spacing w:before="56"/>
        <w:rPr>
          <w:rFonts w:ascii="Calibri" w:hAnsi="Calibri" w:cs="Calibri"/>
        </w:rPr>
      </w:pPr>
      <w:r w:rsidRPr="00506DB4">
        <w:rPr>
          <w:rFonts w:ascii="Calibri" w:hAnsi="Calibri" w:cs="Calibri"/>
        </w:rPr>
        <w:t>In afwachting van uw besluit,</w:t>
      </w:r>
    </w:p>
    <w:p w14:paraId="134085E8" w14:textId="77777777" w:rsidR="00B747A1" w:rsidRDefault="00B747A1" w:rsidP="00B747A1">
      <w:pPr>
        <w:pStyle w:val="Plattetekst"/>
        <w:spacing w:before="41"/>
        <w:rPr>
          <w:rFonts w:ascii="Calibri" w:hAnsi="Calibri" w:cs="Calibri"/>
        </w:rPr>
      </w:pPr>
      <w:r w:rsidRPr="00506DB4">
        <w:rPr>
          <w:rFonts w:ascii="Calibri" w:hAnsi="Calibri" w:cs="Calibri"/>
        </w:rPr>
        <w:t>Stichting Survivalrun Vollenhove,</w:t>
      </w:r>
    </w:p>
    <w:p w14:paraId="2A29DFFA" w14:textId="3694180B" w:rsidR="00BD265D" w:rsidRDefault="00B747A1" w:rsidP="00B747A1">
      <w:pPr>
        <w:pStyle w:val="Plattetekst"/>
        <w:spacing w:before="41"/>
        <w:rPr>
          <w:rFonts w:ascii="Calibri" w:hAnsi="Calibri" w:cs="Calibri"/>
          <w:b/>
          <w:bCs/>
          <w:sz w:val="30"/>
          <w:szCs w:val="30"/>
        </w:rPr>
      </w:pPr>
      <w:r>
        <w:rPr>
          <w:rFonts w:ascii="Calibri" w:hAnsi="Calibri" w:cs="Calibri"/>
        </w:rPr>
        <w:br w:type="column"/>
      </w:r>
      <w:r w:rsidRPr="00506DB4">
        <w:rPr>
          <w:rFonts w:ascii="Calibri" w:hAnsi="Calibri" w:cs="Calibri"/>
          <w:b/>
          <w:bCs/>
          <w:noProof/>
          <w:sz w:val="30"/>
          <w:szCs w:val="30"/>
        </w:rPr>
        <w:lastRenderedPageBreak/>
        <w:drawing>
          <wp:anchor distT="0" distB="0" distL="114300" distR="114300" simplePos="0" relativeHeight="251662336" behindDoc="0" locked="0" layoutInCell="1" allowOverlap="1" wp14:anchorId="13D3C051" wp14:editId="7B49DE93">
            <wp:simplePos x="0" y="0"/>
            <wp:positionH relativeFrom="column">
              <wp:posOffset>93760</wp:posOffset>
            </wp:positionH>
            <wp:positionV relativeFrom="paragraph">
              <wp:posOffset>487289</wp:posOffset>
            </wp:positionV>
            <wp:extent cx="5750243" cy="6963398"/>
            <wp:effectExtent l="0" t="0" r="3175"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771851" cy="6989564"/>
                    </a:xfrm>
                    <a:prstGeom prst="rect">
                      <a:avLst/>
                    </a:prstGeom>
                  </pic:spPr>
                </pic:pic>
              </a:graphicData>
            </a:graphic>
            <wp14:sizeRelH relativeFrom="page">
              <wp14:pctWidth>0</wp14:pctWidth>
            </wp14:sizeRelH>
            <wp14:sizeRelV relativeFrom="page">
              <wp14:pctHeight>0</wp14:pctHeight>
            </wp14:sizeRelV>
          </wp:anchor>
        </w:drawing>
      </w:r>
      <w:r w:rsidRPr="00506DB4">
        <w:rPr>
          <w:rFonts w:ascii="Calibri" w:hAnsi="Calibri" w:cs="Calibri"/>
          <w:b/>
          <w:bCs/>
          <w:sz w:val="30"/>
          <w:szCs w:val="30"/>
        </w:rPr>
        <w:t>Situatieschets start-, finishterrein</w:t>
      </w:r>
    </w:p>
    <w:p w14:paraId="63BA7722" w14:textId="77777777" w:rsidR="000B7EE0" w:rsidRDefault="00BD265D" w:rsidP="00BD265D">
      <w:pPr>
        <w:pStyle w:val="Kop1"/>
        <w:rPr>
          <w:lang w:val="en-US"/>
        </w:rPr>
      </w:pPr>
      <w:r w:rsidRPr="000B7EE0">
        <w:rPr>
          <w:lang w:val="en-US"/>
        </w:rPr>
        <w:br w:type="column"/>
      </w:r>
      <w:bookmarkStart w:id="11" w:name="_Toc89775968"/>
      <w:bookmarkStart w:id="12" w:name="_Toc89776027"/>
      <w:proofErr w:type="spellStart"/>
      <w:r w:rsidR="000B7EE0" w:rsidRPr="000B7EE0">
        <w:rPr>
          <w:lang w:val="en-US"/>
        </w:rPr>
        <w:lastRenderedPageBreak/>
        <w:t>Coronaplan</w:t>
      </w:r>
      <w:proofErr w:type="spellEnd"/>
      <w:r w:rsidR="000B7EE0" w:rsidRPr="000B7EE0">
        <w:rPr>
          <w:lang w:val="en-US"/>
        </w:rPr>
        <w:t xml:space="preserve"> </w:t>
      </w:r>
      <w:proofErr w:type="spellStart"/>
      <w:r w:rsidR="000B7EE0" w:rsidRPr="000B7EE0">
        <w:rPr>
          <w:lang w:val="en-US"/>
        </w:rPr>
        <w:t>Tartaros</w:t>
      </w:r>
      <w:proofErr w:type="spellEnd"/>
      <w:r w:rsidR="000B7EE0" w:rsidRPr="000B7EE0">
        <w:rPr>
          <w:lang w:val="en-US"/>
        </w:rPr>
        <w:t xml:space="preserve"> Ca</w:t>
      </w:r>
      <w:r w:rsidR="000B7EE0">
        <w:rPr>
          <w:lang w:val="en-US"/>
        </w:rPr>
        <w:t>mpus Challenge</w:t>
      </w:r>
      <w:bookmarkEnd w:id="11"/>
      <w:bookmarkEnd w:id="12"/>
    </w:p>
    <w:p w14:paraId="15A7EB37" w14:textId="65ABEF4B" w:rsidR="000B7EE0" w:rsidRPr="000B7EE0" w:rsidRDefault="000B7EE0" w:rsidP="000B7EE0">
      <w:pPr>
        <w:pStyle w:val="Lijstalinea"/>
        <w:numPr>
          <w:ilvl w:val="0"/>
          <w:numId w:val="21"/>
        </w:numPr>
        <w:autoSpaceDE w:val="0"/>
        <w:autoSpaceDN w:val="0"/>
        <w:adjustRightInd w:val="0"/>
        <w:rPr>
          <w:rFonts w:ascii=" ”÷'E4" w:hAnsi=" ”÷'E4" w:cs=" ”÷'E4"/>
          <w:sz w:val="22"/>
          <w:szCs w:val="22"/>
        </w:rPr>
      </w:pPr>
      <w:r w:rsidRPr="000B7EE0">
        <w:rPr>
          <w:rFonts w:ascii=" ”÷'E4" w:hAnsi=" ”÷'E4" w:cs=" ”÷'E4"/>
          <w:sz w:val="22"/>
          <w:szCs w:val="22"/>
        </w:rPr>
        <w:t>Het start/finishterrein van de survivalrun zal afgezet worden met lint.</w:t>
      </w:r>
    </w:p>
    <w:p w14:paraId="27403722" w14:textId="2CE902F2" w:rsidR="000B7EE0" w:rsidRPr="000B7EE0" w:rsidRDefault="000B7EE0" w:rsidP="000B7EE0">
      <w:pPr>
        <w:pStyle w:val="Lijstalinea"/>
        <w:numPr>
          <w:ilvl w:val="0"/>
          <w:numId w:val="21"/>
        </w:numPr>
        <w:autoSpaceDE w:val="0"/>
        <w:autoSpaceDN w:val="0"/>
        <w:adjustRightInd w:val="0"/>
        <w:rPr>
          <w:rFonts w:ascii=" ”÷'E4" w:hAnsi=" ”÷'E4" w:cs=" ”÷'E4"/>
          <w:sz w:val="22"/>
          <w:szCs w:val="22"/>
        </w:rPr>
      </w:pPr>
      <w:r w:rsidRPr="000B7EE0">
        <w:rPr>
          <w:rFonts w:ascii=" ”÷'E4" w:hAnsi=" ”÷'E4" w:cs=" ”÷'E4"/>
          <w:sz w:val="22"/>
          <w:szCs w:val="22"/>
        </w:rPr>
        <w:t xml:space="preserve">De shirtuitgifte zal plaatsvinden bij de ingang van het </w:t>
      </w:r>
      <w:proofErr w:type="spellStart"/>
      <w:r w:rsidRPr="000B7EE0">
        <w:rPr>
          <w:rFonts w:ascii=" ”÷'E4" w:hAnsi=" ”÷'E4" w:cs=" ”÷'E4"/>
          <w:sz w:val="22"/>
          <w:szCs w:val="22"/>
        </w:rPr>
        <w:t>omlinte</w:t>
      </w:r>
      <w:proofErr w:type="spellEnd"/>
      <w:r w:rsidRPr="000B7EE0">
        <w:rPr>
          <w:rFonts w:ascii=" ”÷'E4" w:hAnsi=" ”÷'E4" w:cs=" ”÷'E4"/>
          <w:sz w:val="22"/>
          <w:szCs w:val="22"/>
        </w:rPr>
        <w:t xml:space="preserve"> terrein. De deelnemers</w:t>
      </w:r>
      <w:r w:rsidRPr="000B7EE0">
        <w:rPr>
          <w:rFonts w:ascii=" ”÷'E4" w:hAnsi=" ”÷'E4" w:cs=" ”÷'E4"/>
          <w:sz w:val="22"/>
          <w:szCs w:val="22"/>
        </w:rPr>
        <w:t xml:space="preserve"> </w:t>
      </w:r>
      <w:r w:rsidRPr="000B7EE0">
        <w:rPr>
          <w:rFonts w:ascii=" ”÷'E4" w:hAnsi=" ”÷'E4" w:cs=" ”÷'E4"/>
          <w:sz w:val="22"/>
          <w:szCs w:val="22"/>
        </w:rPr>
        <w:t>dienen bij de shirtjesbalie hun QR-code te laten zien en ontvangen dan gelijk hun</w:t>
      </w:r>
      <w:r w:rsidRPr="000B7EE0">
        <w:rPr>
          <w:rFonts w:ascii=" ”÷'E4" w:hAnsi=" ”÷'E4" w:cs=" ”÷'E4"/>
          <w:sz w:val="22"/>
          <w:szCs w:val="22"/>
        </w:rPr>
        <w:t xml:space="preserve"> </w:t>
      </w:r>
      <w:r w:rsidRPr="000B7EE0">
        <w:rPr>
          <w:rFonts w:ascii=" ”÷'E4" w:hAnsi=" ”÷'E4" w:cs=" ”÷'E4"/>
          <w:sz w:val="22"/>
          <w:szCs w:val="22"/>
        </w:rPr>
        <w:t>shirt en polsbandje. Hierna mogen ze dan het terrein op. Elke deelnemer van de run</w:t>
      </w:r>
      <w:r w:rsidRPr="000B7EE0">
        <w:rPr>
          <w:rFonts w:ascii=" ”÷'E4" w:hAnsi=" ”÷'E4" w:cs=" ”÷'E4"/>
          <w:sz w:val="22"/>
          <w:szCs w:val="22"/>
        </w:rPr>
        <w:t xml:space="preserve"> </w:t>
      </w:r>
      <w:r w:rsidRPr="000B7EE0">
        <w:rPr>
          <w:rFonts w:ascii=" ”÷'E4" w:hAnsi=" ”÷'E4" w:cs=" ”÷'E4"/>
          <w:sz w:val="22"/>
          <w:szCs w:val="22"/>
        </w:rPr>
        <w:t>dient dit zelf te doen, dus bij groepen moet elke deelnemer apart zijn shirt ophalen en</w:t>
      </w:r>
      <w:r w:rsidRPr="000B7EE0">
        <w:rPr>
          <w:rFonts w:ascii=" ”÷'E4" w:hAnsi=" ”÷'E4" w:cs=" ”÷'E4"/>
          <w:sz w:val="22"/>
          <w:szCs w:val="22"/>
        </w:rPr>
        <w:t xml:space="preserve"> </w:t>
      </w:r>
      <w:r w:rsidRPr="000B7EE0">
        <w:rPr>
          <w:rFonts w:ascii=" ”÷'E4" w:hAnsi=" ”÷'E4" w:cs=" ”÷'E4"/>
          <w:sz w:val="22"/>
          <w:szCs w:val="22"/>
        </w:rPr>
        <w:t>zijn QR-code laten zien. Zo voorkomen we dat mensen zonder</w:t>
      </w:r>
      <w:r w:rsidRPr="000B7EE0">
        <w:rPr>
          <w:rFonts w:ascii=" ”÷'E4" w:hAnsi=" ”÷'E4" w:cs=" ”÷'E4"/>
          <w:sz w:val="22"/>
          <w:szCs w:val="22"/>
        </w:rPr>
        <w:t xml:space="preserve"> </w:t>
      </w:r>
      <w:r w:rsidRPr="000B7EE0">
        <w:rPr>
          <w:rFonts w:ascii=" ”÷'E4" w:hAnsi=" ”÷'E4" w:cs=" ”÷'E4"/>
          <w:sz w:val="22"/>
          <w:szCs w:val="22"/>
        </w:rPr>
        <w:t>coronatoegangsbewijs het terrein op komen.</w:t>
      </w:r>
    </w:p>
    <w:p w14:paraId="494EA780" w14:textId="4A46836B" w:rsidR="000B7EE0" w:rsidRPr="000B7EE0" w:rsidRDefault="000B7EE0" w:rsidP="000B7EE0">
      <w:pPr>
        <w:pStyle w:val="Lijstalinea"/>
        <w:numPr>
          <w:ilvl w:val="0"/>
          <w:numId w:val="21"/>
        </w:numPr>
        <w:autoSpaceDE w:val="0"/>
        <w:autoSpaceDN w:val="0"/>
        <w:adjustRightInd w:val="0"/>
        <w:rPr>
          <w:rFonts w:ascii=" ”÷'E4" w:hAnsi=" ”÷'E4" w:cs=" ”÷'E4"/>
          <w:sz w:val="22"/>
          <w:szCs w:val="22"/>
        </w:rPr>
      </w:pPr>
      <w:r w:rsidRPr="000B7EE0">
        <w:rPr>
          <w:rFonts w:ascii=" ”÷'E4" w:hAnsi=" ”÷'E4" w:cs=" ”÷'E4"/>
          <w:sz w:val="22"/>
          <w:szCs w:val="22"/>
        </w:rPr>
        <w:t>Kinderen onder de 13 jaar mogen één begeleider die in het bezit is van een QR-code</w:t>
      </w:r>
      <w:r w:rsidRPr="000B7EE0">
        <w:rPr>
          <w:rFonts w:ascii=" ”÷'E4" w:hAnsi=" ”÷'E4" w:cs=" ”÷'E4"/>
          <w:sz w:val="22"/>
          <w:szCs w:val="22"/>
        </w:rPr>
        <w:t xml:space="preserve"> </w:t>
      </w:r>
      <w:r w:rsidRPr="000B7EE0">
        <w:rPr>
          <w:rFonts w:ascii=" ”÷'E4" w:hAnsi=" ”÷'E4" w:cs=" ”÷'E4"/>
          <w:sz w:val="22"/>
          <w:szCs w:val="22"/>
        </w:rPr>
        <w:t>meenemen op het start-finish terrein om hun kind te helpen aankleden en ze te</w:t>
      </w:r>
      <w:r w:rsidRPr="000B7EE0">
        <w:rPr>
          <w:rFonts w:ascii=" ”÷'E4" w:hAnsi=" ”÷'E4" w:cs=" ”÷'E4"/>
          <w:sz w:val="22"/>
          <w:szCs w:val="22"/>
        </w:rPr>
        <w:t xml:space="preserve"> </w:t>
      </w:r>
      <w:r w:rsidRPr="000B7EE0">
        <w:rPr>
          <w:rFonts w:ascii=" ”÷'E4" w:hAnsi=" ”÷'E4" w:cs=" ”÷'E4"/>
          <w:sz w:val="22"/>
          <w:szCs w:val="22"/>
        </w:rPr>
        <w:t>begeleiden naar de wedstrijdstart.</w:t>
      </w:r>
    </w:p>
    <w:p w14:paraId="7863F86D" w14:textId="526C333F" w:rsidR="000B7EE0" w:rsidRPr="000B7EE0" w:rsidRDefault="000B7EE0" w:rsidP="000B7EE0">
      <w:pPr>
        <w:pStyle w:val="Lijstalinea"/>
        <w:numPr>
          <w:ilvl w:val="0"/>
          <w:numId w:val="21"/>
        </w:numPr>
        <w:autoSpaceDE w:val="0"/>
        <w:autoSpaceDN w:val="0"/>
        <w:adjustRightInd w:val="0"/>
        <w:rPr>
          <w:rFonts w:ascii=" ”÷'E4" w:hAnsi=" ”÷'E4" w:cs=" ”÷'E4"/>
          <w:sz w:val="22"/>
          <w:szCs w:val="22"/>
        </w:rPr>
      </w:pPr>
      <w:r w:rsidRPr="000B7EE0">
        <w:rPr>
          <w:rFonts w:ascii=" ”÷'E4" w:hAnsi=" ”÷'E4" w:cs=" ”÷'E4"/>
          <w:sz w:val="22"/>
          <w:szCs w:val="22"/>
        </w:rPr>
        <w:t>Douch- en sanitaire voorzieningen zijn aanwezig in het sportcentrum van de</w:t>
      </w:r>
      <w:r w:rsidRPr="000B7EE0">
        <w:rPr>
          <w:rFonts w:ascii=" ”÷'E4" w:hAnsi=" ”÷'E4" w:cs=" ”÷'E4"/>
          <w:sz w:val="22"/>
          <w:szCs w:val="22"/>
        </w:rPr>
        <w:t xml:space="preserve"> </w:t>
      </w:r>
      <w:r w:rsidRPr="000B7EE0">
        <w:rPr>
          <w:rFonts w:ascii=" ”÷'E4" w:hAnsi=" ”÷'E4" w:cs=" ”÷'E4"/>
          <w:sz w:val="22"/>
          <w:szCs w:val="22"/>
        </w:rPr>
        <w:t>Universiteit Twente. Uit nader overleg met het sportcentrum zal volgen of deelnemers</w:t>
      </w:r>
      <w:r w:rsidRPr="000B7EE0">
        <w:rPr>
          <w:rFonts w:ascii=" ”÷'E4" w:hAnsi=" ”÷'E4" w:cs=" ”÷'E4"/>
          <w:sz w:val="22"/>
          <w:szCs w:val="22"/>
        </w:rPr>
        <w:t xml:space="preserve"> </w:t>
      </w:r>
      <w:r w:rsidRPr="000B7EE0">
        <w:rPr>
          <w:rFonts w:ascii=" ”÷'E4" w:hAnsi=" ”÷'E4" w:cs=" ”÷'E4"/>
          <w:sz w:val="22"/>
          <w:szCs w:val="22"/>
        </w:rPr>
        <w:t>van de run hier op vertoon van hun shirt of door opnieuw een QR-code te laten zien</w:t>
      </w:r>
      <w:r w:rsidRPr="000B7EE0">
        <w:rPr>
          <w:rFonts w:ascii=" ”÷'E4" w:hAnsi=" ”÷'E4" w:cs=" ”÷'E4"/>
          <w:sz w:val="22"/>
          <w:szCs w:val="22"/>
        </w:rPr>
        <w:t xml:space="preserve"> </w:t>
      </w:r>
      <w:r w:rsidRPr="000B7EE0">
        <w:rPr>
          <w:rFonts w:ascii=" ”÷'E4" w:hAnsi=" ”÷'E4" w:cs=" ”÷'E4"/>
          <w:sz w:val="22"/>
          <w:szCs w:val="22"/>
        </w:rPr>
        <w:t>naar binnen kunnen.</w:t>
      </w:r>
    </w:p>
    <w:p w14:paraId="6BD58F08" w14:textId="4EFAC1EF" w:rsidR="000B7EE0" w:rsidRPr="000B7EE0" w:rsidRDefault="000B7EE0" w:rsidP="000B7EE0">
      <w:pPr>
        <w:pStyle w:val="Lijstalinea"/>
        <w:numPr>
          <w:ilvl w:val="0"/>
          <w:numId w:val="21"/>
        </w:numPr>
        <w:autoSpaceDE w:val="0"/>
        <w:autoSpaceDN w:val="0"/>
        <w:adjustRightInd w:val="0"/>
        <w:rPr>
          <w:rFonts w:ascii=" ”÷'E4" w:hAnsi=" ”÷'E4" w:cs=" ”÷'E4"/>
          <w:sz w:val="22"/>
          <w:szCs w:val="22"/>
        </w:rPr>
      </w:pPr>
      <w:r w:rsidRPr="000B7EE0">
        <w:rPr>
          <w:rFonts w:ascii=" ”÷'E4" w:hAnsi=" ”÷'E4" w:cs=" ”÷'E4"/>
          <w:sz w:val="22"/>
          <w:szCs w:val="22"/>
        </w:rPr>
        <w:t>Het plan om hamburgers te gaan verkopen op het start/finishterrein gaat niet door.</w:t>
      </w:r>
      <w:r w:rsidRPr="000B7EE0">
        <w:rPr>
          <w:rFonts w:ascii=" ”÷'E4" w:hAnsi=" ”÷'E4" w:cs=" ”÷'E4"/>
          <w:sz w:val="22"/>
          <w:szCs w:val="22"/>
        </w:rPr>
        <w:t xml:space="preserve"> </w:t>
      </w:r>
      <w:r w:rsidRPr="000B7EE0">
        <w:rPr>
          <w:rFonts w:ascii=" ”÷'E4" w:hAnsi=" ”÷'E4" w:cs=" ”÷'E4"/>
          <w:sz w:val="22"/>
          <w:szCs w:val="22"/>
        </w:rPr>
        <w:t>Dit is geannuleerd om te voorkomen dat deelnemers na het einde van hun run</w:t>
      </w:r>
      <w:r w:rsidRPr="000B7EE0">
        <w:rPr>
          <w:rFonts w:ascii=" ”÷'E4" w:hAnsi=" ”÷'E4" w:cs=" ”÷'E4"/>
          <w:sz w:val="22"/>
          <w:szCs w:val="22"/>
        </w:rPr>
        <w:t xml:space="preserve"> </w:t>
      </w:r>
      <w:r w:rsidRPr="000B7EE0">
        <w:rPr>
          <w:rFonts w:ascii=" ”÷'E4" w:hAnsi=" ”÷'E4" w:cs=" ”÷'E4"/>
          <w:sz w:val="22"/>
          <w:szCs w:val="22"/>
        </w:rPr>
        <w:t>onnodig op het start/finishterrein zullen blijven.</w:t>
      </w:r>
    </w:p>
    <w:p w14:paraId="17BE27C4" w14:textId="7B663F9A" w:rsidR="000B7EE0" w:rsidRPr="000B7EE0" w:rsidRDefault="000B7EE0" w:rsidP="000B7EE0">
      <w:pPr>
        <w:pStyle w:val="Lijstalinea"/>
        <w:numPr>
          <w:ilvl w:val="0"/>
          <w:numId w:val="21"/>
        </w:numPr>
        <w:autoSpaceDE w:val="0"/>
        <w:autoSpaceDN w:val="0"/>
        <w:adjustRightInd w:val="0"/>
        <w:rPr>
          <w:rFonts w:ascii=" ”÷'E4" w:hAnsi=" ”÷'E4" w:cs=" ”÷'E4"/>
          <w:sz w:val="22"/>
          <w:szCs w:val="22"/>
        </w:rPr>
      </w:pPr>
      <w:r w:rsidRPr="000B7EE0">
        <w:rPr>
          <w:rFonts w:ascii=" ”÷'E4" w:hAnsi=" ”÷'E4" w:cs=" ”÷'E4"/>
          <w:sz w:val="22"/>
          <w:szCs w:val="22"/>
        </w:rPr>
        <w:t>Als er groepen toeschouwers ontstaan buiten het start/finishterrein zullen deze</w:t>
      </w:r>
      <w:r w:rsidRPr="000B7EE0">
        <w:rPr>
          <w:rFonts w:ascii=" ”÷'E4" w:hAnsi=" ”÷'E4" w:cs=" ”÷'E4"/>
          <w:sz w:val="22"/>
          <w:szCs w:val="22"/>
        </w:rPr>
        <w:t xml:space="preserve"> </w:t>
      </w:r>
      <w:r w:rsidRPr="000B7EE0">
        <w:rPr>
          <w:rFonts w:ascii=" ”÷'E4" w:hAnsi=" ”÷'E4" w:cs=" ”÷'E4"/>
          <w:sz w:val="22"/>
          <w:szCs w:val="22"/>
        </w:rPr>
        <w:t>weggestuurd worden door de juryleden bij het desbetreffende deel van de wedstrijd.</w:t>
      </w:r>
      <w:r w:rsidRPr="000B7EE0">
        <w:rPr>
          <w:rFonts w:ascii=" ”÷'E4" w:hAnsi=" ”÷'E4" w:cs=" ”÷'E4"/>
          <w:sz w:val="22"/>
          <w:szCs w:val="22"/>
        </w:rPr>
        <w:t xml:space="preserve"> </w:t>
      </w:r>
      <w:r w:rsidRPr="000B7EE0">
        <w:rPr>
          <w:rFonts w:ascii=" ”÷'E4" w:hAnsi=" ”÷'E4" w:cs=" ”÷'E4"/>
          <w:sz w:val="22"/>
          <w:szCs w:val="22"/>
        </w:rPr>
        <w:t>De juryleden krijgen hier instructies over voor aanvang van de wedstrijd.</w:t>
      </w:r>
    </w:p>
    <w:p w14:paraId="2D271239" w14:textId="5B484BCC" w:rsidR="000B7EE0" w:rsidRPr="000B7EE0" w:rsidRDefault="000B7EE0" w:rsidP="000B7EE0">
      <w:pPr>
        <w:pStyle w:val="Lijstalinea"/>
        <w:numPr>
          <w:ilvl w:val="0"/>
          <w:numId w:val="21"/>
        </w:numPr>
        <w:autoSpaceDE w:val="0"/>
        <w:autoSpaceDN w:val="0"/>
        <w:adjustRightInd w:val="0"/>
        <w:rPr>
          <w:rFonts w:ascii=" ”÷'E4" w:hAnsi=" ”÷'E4" w:cs=" ”÷'E4"/>
          <w:sz w:val="22"/>
          <w:szCs w:val="22"/>
        </w:rPr>
      </w:pPr>
      <w:r w:rsidRPr="000B7EE0">
        <w:rPr>
          <w:rFonts w:ascii=" ”÷'E4" w:hAnsi=" ”÷'E4" w:cs=" ”÷'E4"/>
          <w:sz w:val="22"/>
          <w:szCs w:val="22"/>
        </w:rPr>
        <w:t>Er zal dit jaar geen fietsroute rond het parcours gemaakt worden om de</w:t>
      </w:r>
      <w:r w:rsidRPr="000B7EE0">
        <w:rPr>
          <w:rFonts w:ascii=" ”÷'E4" w:hAnsi=" ”÷'E4" w:cs=" ”÷'E4"/>
          <w:sz w:val="22"/>
          <w:szCs w:val="22"/>
        </w:rPr>
        <w:t xml:space="preserve"> </w:t>
      </w:r>
      <w:r w:rsidRPr="000B7EE0">
        <w:rPr>
          <w:rFonts w:ascii=" ”÷'E4" w:hAnsi=" ”÷'E4" w:cs=" ”÷'E4"/>
          <w:sz w:val="22"/>
          <w:szCs w:val="22"/>
        </w:rPr>
        <w:t>toeschouwers die op de fiets met een deelnemer mee zouden willen fietsen te</w:t>
      </w:r>
      <w:r w:rsidRPr="000B7EE0">
        <w:rPr>
          <w:rFonts w:ascii=" ”÷'E4" w:hAnsi=" ”÷'E4" w:cs=" ”÷'E4"/>
          <w:sz w:val="22"/>
          <w:szCs w:val="22"/>
        </w:rPr>
        <w:t xml:space="preserve"> </w:t>
      </w:r>
      <w:r w:rsidRPr="000B7EE0">
        <w:rPr>
          <w:rFonts w:ascii=" ”÷'E4" w:hAnsi=" ”÷'E4" w:cs=" ”÷'E4"/>
          <w:sz w:val="22"/>
          <w:szCs w:val="22"/>
        </w:rPr>
        <w:t>ontmoedigen.</w:t>
      </w:r>
    </w:p>
    <w:p w14:paraId="55BC84CD" w14:textId="2E017786" w:rsidR="000B7EE0" w:rsidRPr="000B7EE0" w:rsidRDefault="000B7EE0" w:rsidP="000B7EE0">
      <w:pPr>
        <w:pStyle w:val="Lijstalinea"/>
        <w:numPr>
          <w:ilvl w:val="0"/>
          <w:numId w:val="21"/>
        </w:numPr>
        <w:autoSpaceDE w:val="0"/>
        <w:autoSpaceDN w:val="0"/>
        <w:adjustRightInd w:val="0"/>
        <w:rPr>
          <w:rFonts w:ascii=" ”÷'E4" w:hAnsi=" ”÷'E4" w:cs=" ”÷'E4"/>
          <w:sz w:val="22"/>
          <w:szCs w:val="22"/>
        </w:rPr>
      </w:pPr>
      <w:r w:rsidRPr="000B7EE0">
        <w:rPr>
          <w:rFonts w:ascii=" ”÷'E4" w:hAnsi=" ”÷'E4" w:cs=" ”÷'E4"/>
          <w:sz w:val="22"/>
          <w:szCs w:val="22"/>
        </w:rPr>
        <w:t>Er is duidelijk aan de deelnemers verzocht om alleen te komen en geen</w:t>
      </w:r>
      <w:r w:rsidRPr="000B7EE0">
        <w:rPr>
          <w:rFonts w:ascii=" ”÷'E4" w:hAnsi=" ”÷'E4" w:cs=" ”÷'E4"/>
          <w:sz w:val="22"/>
          <w:szCs w:val="22"/>
        </w:rPr>
        <w:t xml:space="preserve"> </w:t>
      </w:r>
      <w:r w:rsidRPr="000B7EE0">
        <w:rPr>
          <w:rFonts w:ascii=" ”÷'E4" w:hAnsi=" ”÷'E4" w:cs=" ”÷'E4"/>
          <w:sz w:val="22"/>
          <w:szCs w:val="22"/>
        </w:rPr>
        <w:t>toeschouwers mee te nemen.</w:t>
      </w:r>
    </w:p>
    <w:p w14:paraId="4DFC4AF1" w14:textId="77777777" w:rsidR="000B7EE0" w:rsidRDefault="000B7EE0" w:rsidP="000B7EE0">
      <w:pPr>
        <w:autoSpaceDE w:val="0"/>
        <w:autoSpaceDN w:val="0"/>
        <w:adjustRightInd w:val="0"/>
        <w:rPr>
          <w:rFonts w:ascii=" ”÷'E4" w:hAnsi=" ”÷'E4" w:cs=" ”÷'E4"/>
          <w:sz w:val="22"/>
          <w:szCs w:val="22"/>
        </w:rPr>
      </w:pPr>
    </w:p>
    <w:p w14:paraId="78EFB465" w14:textId="76148DA6" w:rsidR="000B7EE0" w:rsidRPr="000B7EE0" w:rsidRDefault="000B7EE0" w:rsidP="000B7EE0">
      <w:pPr>
        <w:rPr>
          <w:rStyle w:val="Kop1Char"/>
        </w:rPr>
      </w:pPr>
      <w:r>
        <w:rPr>
          <w:rFonts w:ascii=" ”÷'E4" w:hAnsi=" ”÷'E4" w:cs=" ”÷'E4"/>
          <w:sz w:val="22"/>
          <w:szCs w:val="22"/>
        </w:rPr>
        <w:t>Bovenstaande regels zijn gecommuniceerd naar de deelnemers in een informatie</w:t>
      </w:r>
      <w:r>
        <w:rPr>
          <w:rFonts w:ascii=" ”÷'E4" w:hAnsi=" ”÷'E4" w:cs=" ”÷'E4"/>
          <w:sz w:val="22"/>
          <w:szCs w:val="22"/>
        </w:rPr>
        <w:t xml:space="preserve"> </w:t>
      </w:r>
      <w:r>
        <w:rPr>
          <w:rFonts w:ascii=" ”÷'E4" w:hAnsi=" ”÷'E4" w:cs=" ”÷'E4"/>
          <w:sz w:val="22"/>
          <w:szCs w:val="22"/>
        </w:rPr>
        <w:t>mail. Mochten de richtlijnen vanuit de overheid of het RIVM veranderen, dan zullen</w:t>
      </w:r>
      <w:r>
        <w:rPr>
          <w:rFonts w:ascii=" ”÷'E4" w:hAnsi=" ”÷'E4" w:cs=" ”÷'E4"/>
          <w:sz w:val="22"/>
          <w:szCs w:val="22"/>
        </w:rPr>
        <w:t xml:space="preserve"> </w:t>
      </w:r>
      <w:r>
        <w:rPr>
          <w:rFonts w:ascii=" ”÷'E4" w:hAnsi=" ”÷'E4" w:cs=" ”÷'E4"/>
          <w:sz w:val="22"/>
          <w:szCs w:val="22"/>
        </w:rPr>
        <w:t>wij ons ook daar aan houden. Deze door ons opgestelde regels zijn strenger dan de</w:t>
      </w:r>
      <w:r>
        <w:rPr>
          <w:rFonts w:ascii=" ”÷'E4" w:hAnsi=" ”÷'E4" w:cs=" ”÷'E4"/>
          <w:sz w:val="22"/>
          <w:szCs w:val="22"/>
        </w:rPr>
        <w:t xml:space="preserve"> </w:t>
      </w:r>
      <w:r>
        <w:rPr>
          <w:rFonts w:ascii=" ”÷'E4" w:hAnsi=" ”÷'E4" w:cs=" ”÷'E4"/>
          <w:sz w:val="22"/>
          <w:szCs w:val="22"/>
        </w:rPr>
        <w:t>bestaande richtlijnen, dus hopelijk vallen ze ook binnen eventuele nieuwe</w:t>
      </w:r>
      <w:r>
        <w:rPr>
          <w:rFonts w:ascii=" ”÷'E4" w:hAnsi=" ”÷'E4" w:cs=" ”÷'E4"/>
          <w:sz w:val="22"/>
          <w:szCs w:val="22"/>
        </w:rPr>
        <w:t xml:space="preserve"> </w:t>
      </w:r>
      <w:r>
        <w:rPr>
          <w:rFonts w:ascii=" ”÷'E4" w:hAnsi=" ”÷'E4" w:cs=" ”÷'E4"/>
          <w:sz w:val="22"/>
          <w:szCs w:val="22"/>
        </w:rPr>
        <w:t>maatregelen.</w:t>
      </w:r>
    </w:p>
    <w:p w14:paraId="2BD2E450" w14:textId="0B4F22B1" w:rsidR="00BD265D" w:rsidRPr="000B7EE0" w:rsidRDefault="000B7EE0" w:rsidP="000B7EE0">
      <w:pPr>
        <w:pStyle w:val="Kop1"/>
      </w:pPr>
      <w:r>
        <w:rPr>
          <w:lang w:val="en-US"/>
        </w:rPr>
        <w:br w:type="column"/>
      </w:r>
      <w:bookmarkStart w:id="13" w:name="_Toc89776028"/>
      <w:r w:rsidR="00BD265D" w:rsidRPr="000B7EE0">
        <w:t>SSD Corona Protocol</w:t>
      </w:r>
      <w:bookmarkEnd w:id="13"/>
      <w:r w:rsidR="00BD265D" w:rsidRPr="000B7EE0">
        <w:t xml:space="preserve"> </w:t>
      </w:r>
    </w:p>
    <w:p w14:paraId="548DA9A0" w14:textId="77777777" w:rsidR="00BD265D" w:rsidRPr="00BD265D" w:rsidRDefault="00BD265D" w:rsidP="00BD265D">
      <w:pPr>
        <w:rPr>
          <w:rFonts w:ascii="Calibri" w:hAnsi="Calibri" w:cs="Calibri"/>
        </w:rPr>
      </w:pPr>
      <w:r w:rsidRPr="00BD265D">
        <w:rPr>
          <w:rFonts w:ascii="Calibri" w:hAnsi="Calibri" w:cs="Calibri"/>
        </w:rPr>
        <w:br/>
      </w:r>
    </w:p>
    <w:p w14:paraId="59B153C9" w14:textId="77777777" w:rsidR="00BD265D" w:rsidRPr="00BD265D" w:rsidRDefault="00BD265D" w:rsidP="00BD265D">
      <w:pPr>
        <w:rPr>
          <w:rFonts w:ascii="Calibri" w:hAnsi="Calibri" w:cs="Calibri"/>
        </w:rPr>
      </w:pPr>
      <w:r w:rsidRPr="00BD265D">
        <w:rPr>
          <w:rFonts w:ascii="Calibri" w:hAnsi="Calibri" w:cs="Calibri"/>
          <w:noProof/>
        </w:rPr>
        <mc:AlternateContent>
          <mc:Choice Requires="wpg">
            <w:drawing>
              <wp:anchor distT="0" distB="0" distL="0" distR="0" simplePos="0" relativeHeight="251664384" behindDoc="1" locked="0" layoutInCell="1" hidden="0" allowOverlap="1" wp14:anchorId="09FF0520" wp14:editId="177461B6">
                <wp:simplePos x="0" y="0"/>
                <wp:positionH relativeFrom="column">
                  <wp:posOffset>1141893</wp:posOffset>
                </wp:positionH>
                <wp:positionV relativeFrom="paragraph">
                  <wp:posOffset>133350</wp:posOffset>
                </wp:positionV>
                <wp:extent cx="3478530" cy="1862819"/>
                <wp:effectExtent l="0" t="0" r="0" b="0"/>
                <wp:wrapNone/>
                <wp:docPr id="28" name="Groep 28"/>
                <wp:cNvGraphicFramePr/>
                <a:graphic xmlns:a="http://schemas.openxmlformats.org/drawingml/2006/main">
                  <a:graphicData uri="http://schemas.microsoft.com/office/word/2010/wordprocessingGroup">
                    <wpg:wgp>
                      <wpg:cNvGrpSpPr/>
                      <wpg:grpSpPr>
                        <a:xfrm>
                          <a:off x="0" y="0"/>
                          <a:ext cx="3478530" cy="1862819"/>
                          <a:chOff x="3611500" y="2911050"/>
                          <a:chExt cx="3469000" cy="1847200"/>
                        </a:xfrm>
                      </wpg:grpSpPr>
                      <wps:wsp>
                        <wps:cNvPr id="29" name="Rechthoek 29"/>
                        <wps:cNvSpPr/>
                        <wps:spPr>
                          <a:xfrm>
                            <a:off x="3611500" y="2911050"/>
                            <a:ext cx="3468900" cy="17925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EAC828B" w14:textId="77777777" w:rsidR="00BD265D" w:rsidRDefault="00BD265D" w:rsidP="00BD265D">
                              <w:pPr>
                                <w:spacing w:line="275" w:lineRule="auto"/>
                                <w:textDirection w:val="btLr"/>
                              </w:pPr>
                            </w:p>
                            <w:p w14:paraId="3B19021C" w14:textId="77777777" w:rsidR="00BD265D" w:rsidRDefault="00BD265D" w:rsidP="00BD265D">
                              <w:pPr>
                                <w:spacing w:line="275" w:lineRule="auto"/>
                                <w:textDirection w:val="btLr"/>
                              </w:pPr>
                            </w:p>
                            <w:p w14:paraId="4972D080" w14:textId="77777777" w:rsidR="00BD265D" w:rsidRDefault="00BD265D" w:rsidP="00BD265D">
                              <w:pPr>
                                <w:spacing w:line="275" w:lineRule="auto"/>
                                <w:jc w:val="center"/>
                                <w:textDirection w:val="btLr"/>
                              </w:pPr>
                              <w:r>
                                <w:rPr>
                                  <w:rFonts w:ascii="Cambria" w:eastAsia="Cambria" w:hAnsi="Cambria" w:cs="Cambria"/>
                                  <w:color w:val="000000"/>
                                  <w:sz w:val="40"/>
                                </w:rPr>
                                <w:t>Foto evenement</w:t>
                              </w:r>
                            </w:p>
                            <w:p w14:paraId="54B5A0A8" w14:textId="77777777" w:rsidR="00BD265D" w:rsidRDefault="00BD265D" w:rsidP="00BD265D">
                              <w:pPr>
                                <w:spacing w:line="275" w:lineRule="auto"/>
                                <w:jc w:val="center"/>
                                <w:textDirection w:val="btLr"/>
                              </w:pPr>
                            </w:p>
                            <w:p w14:paraId="56E124EC" w14:textId="77777777" w:rsidR="00BD265D" w:rsidRDefault="00BD265D" w:rsidP="00BD265D">
                              <w:pPr>
                                <w:spacing w:line="275" w:lineRule="auto"/>
                                <w:textDirection w:val="btLr"/>
                              </w:pPr>
                            </w:p>
                          </w:txbxContent>
                        </wps:txbx>
                        <wps:bodyPr spcFirstLastPara="1" wrap="square" lIns="91425" tIns="45700" rIns="91425" bIns="45700" anchor="t" anchorCtr="0">
                          <a:noAutofit/>
                        </wps:bodyPr>
                      </wps:wsp>
                      <pic:pic xmlns:pic="http://schemas.openxmlformats.org/drawingml/2006/picture">
                        <pic:nvPicPr>
                          <pic:cNvPr id="30" name="Shape 3" descr="14721587_1702966280022146_3519866489586494643_n.png"/>
                          <pic:cNvPicPr preferRelativeResize="0"/>
                        </pic:nvPicPr>
                        <pic:blipFill>
                          <a:blip r:embed="rId20">
                            <a:alphaModFix/>
                          </a:blip>
                          <a:stretch>
                            <a:fillRect/>
                          </a:stretch>
                        </pic:blipFill>
                        <pic:spPr>
                          <a:xfrm>
                            <a:off x="3611500" y="2911050"/>
                            <a:ext cx="3469000" cy="1847200"/>
                          </a:xfrm>
                          <a:prstGeom prst="rect">
                            <a:avLst/>
                          </a:prstGeom>
                          <a:noFill/>
                          <a:ln>
                            <a:noFill/>
                          </a:ln>
                        </pic:spPr>
                      </pic:pic>
                    </wpg:wgp>
                  </a:graphicData>
                </a:graphic>
              </wp:anchor>
            </w:drawing>
          </mc:Choice>
          <mc:Fallback>
            <w:pict>
              <v:group w14:anchorId="09FF0520" id="Groep 28" o:spid="_x0000_s1026" style="position:absolute;margin-left:89.9pt;margin-top:10.5pt;width:273.9pt;height:146.7pt;z-index:-251652096;mso-wrap-distance-left:0;mso-wrap-distance-right:0" coordorigin="36115,29110" coordsize="34690,184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">
                <v:rect id="Rechthoek 29" o:spid="_x0000_s1027" style="position:absolute;left:36115;top:29110;width:34689;height:179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">
                  <v:stroke startarrowwidth="narrow" startarrowlength="short" endarrowwidth="narrow" endarrowlength="short"/>
                  <v:textbox inset="2.53958mm,1.2694mm,2.53958mm,1.2694mm">
                    <w:txbxContent>
                      <w:p w14:paraId="7EAC828B" w14:textId="77777777" w:rsidR="00BD265D" w:rsidRDefault="00BD265D" w:rsidP="00BD265D">
                        <w:pPr>
                          <w:spacing w:line="275" w:lineRule="auto"/>
                          <w:textDirection w:val="btLr"/>
                        </w:pPr>
                      </w:p>
                      <w:p w14:paraId="3B19021C" w14:textId="77777777" w:rsidR="00BD265D" w:rsidRDefault="00BD265D" w:rsidP="00BD265D">
                        <w:pPr>
                          <w:spacing w:line="275" w:lineRule="auto"/>
                          <w:textDirection w:val="btLr"/>
                        </w:pPr>
                      </w:p>
                      <w:p w14:paraId="4972D080" w14:textId="77777777" w:rsidR="00BD265D" w:rsidRDefault="00BD265D" w:rsidP="00BD265D">
                        <w:pPr>
                          <w:spacing w:line="275" w:lineRule="auto"/>
                          <w:jc w:val="center"/>
                          <w:textDirection w:val="btLr"/>
                        </w:pPr>
                        <w:r>
                          <w:rPr>
                            <w:rFonts w:ascii="Cambria" w:eastAsia="Cambria" w:hAnsi="Cambria" w:cs="Cambria"/>
                            <w:color w:val="000000"/>
                            <w:sz w:val="40"/>
                          </w:rPr>
                          <w:t>Foto evenement</w:t>
                        </w:r>
                      </w:p>
                      <w:p w14:paraId="54B5A0A8" w14:textId="77777777" w:rsidR="00BD265D" w:rsidRDefault="00BD265D" w:rsidP="00BD265D">
                        <w:pPr>
                          <w:spacing w:line="275" w:lineRule="auto"/>
                          <w:jc w:val="center"/>
                          <w:textDirection w:val="btLr"/>
                        </w:pPr>
                      </w:p>
                      <w:p w14:paraId="56E124EC" w14:textId="77777777" w:rsidR="00BD265D" w:rsidRDefault="00BD265D" w:rsidP="00BD265D">
                        <w:pPr>
                          <w:spacing w:line="275"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 o:spid="_x0000_s1028" type="#_x0000_t75" alt="14721587_1702966280022146_3519866489586494643_n.png" style="position:absolute;left:36115;top:29110;width:34690;height:1847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">
                  <v:imagedata r:id="rId21" o:title="14721587_1702966280022146_3519866489586494643_n"/>
                </v:shape>
              </v:group>
            </w:pict>
          </mc:Fallback>
        </mc:AlternateContent>
      </w:r>
    </w:p>
    <w:p w14:paraId="02E83F1C" w14:textId="77777777" w:rsidR="00BD265D" w:rsidRPr="00BD265D" w:rsidRDefault="00BD265D" w:rsidP="00BD265D">
      <w:pPr>
        <w:pStyle w:val="Kop2"/>
        <w:spacing w:before="0"/>
        <w:rPr>
          <w:rFonts w:ascii="Calibri" w:eastAsia="Arial" w:hAnsi="Calibri" w:cs="Calibri"/>
          <w:color w:val="000000"/>
          <w:sz w:val="20"/>
          <w:szCs w:val="20"/>
        </w:rPr>
      </w:pPr>
    </w:p>
    <w:p w14:paraId="22C9B6AB" w14:textId="77777777" w:rsidR="00BD265D" w:rsidRPr="00BD265D" w:rsidRDefault="00BD265D" w:rsidP="00BD265D">
      <w:pPr>
        <w:rPr>
          <w:rFonts w:ascii="Calibri" w:hAnsi="Calibri" w:cs="Calibri"/>
        </w:rPr>
      </w:pPr>
    </w:p>
    <w:p w14:paraId="2F717905" w14:textId="77777777" w:rsidR="00BD265D" w:rsidRPr="00BD265D" w:rsidRDefault="00BD265D" w:rsidP="00BD265D">
      <w:pPr>
        <w:rPr>
          <w:rFonts w:ascii="Calibri" w:hAnsi="Calibri" w:cs="Calibri"/>
        </w:rPr>
      </w:pPr>
    </w:p>
    <w:p w14:paraId="2F3C7674" w14:textId="77777777" w:rsidR="00BD265D" w:rsidRPr="00BD265D" w:rsidRDefault="00BD265D" w:rsidP="00BD265D">
      <w:pPr>
        <w:rPr>
          <w:rFonts w:ascii="Calibri" w:hAnsi="Calibri" w:cs="Calibri"/>
        </w:rPr>
      </w:pPr>
    </w:p>
    <w:p w14:paraId="3D991E7A" w14:textId="77777777" w:rsidR="00BD265D" w:rsidRPr="00BD265D" w:rsidRDefault="00BD265D" w:rsidP="00BD265D">
      <w:pPr>
        <w:rPr>
          <w:rFonts w:ascii="Calibri" w:hAnsi="Calibri" w:cs="Calibri"/>
        </w:rPr>
      </w:pPr>
    </w:p>
    <w:p w14:paraId="3632FC19" w14:textId="77777777" w:rsidR="00BD265D" w:rsidRPr="00BD265D" w:rsidRDefault="00BD265D" w:rsidP="00BD265D">
      <w:pPr>
        <w:rPr>
          <w:rFonts w:ascii="Calibri" w:hAnsi="Calibri" w:cs="Calibri"/>
        </w:rPr>
      </w:pPr>
    </w:p>
    <w:p w14:paraId="5CFE1363" w14:textId="77777777" w:rsidR="00BD265D" w:rsidRPr="00BD265D" w:rsidRDefault="00BD265D" w:rsidP="00BD265D">
      <w:pPr>
        <w:ind w:left="283"/>
        <w:rPr>
          <w:rFonts w:ascii="Calibri" w:hAnsi="Calibri" w:cs="Calibri"/>
          <w:b/>
        </w:rPr>
      </w:pPr>
    </w:p>
    <w:p w14:paraId="1A3AA1AC" w14:textId="77777777" w:rsidR="00BD265D" w:rsidRPr="00BD265D" w:rsidRDefault="00BD265D" w:rsidP="00BD265D">
      <w:pPr>
        <w:ind w:left="283"/>
        <w:rPr>
          <w:rFonts w:ascii="Calibri" w:hAnsi="Calibri" w:cs="Calibri"/>
          <w:b/>
        </w:rPr>
      </w:pPr>
    </w:p>
    <w:p w14:paraId="5658FBC1" w14:textId="77777777" w:rsidR="00BD265D" w:rsidRPr="00BD265D" w:rsidRDefault="00BD265D" w:rsidP="00BD265D">
      <w:pPr>
        <w:ind w:left="283"/>
        <w:rPr>
          <w:rFonts w:ascii="Calibri" w:hAnsi="Calibri" w:cs="Calibri"/>
          <w:b/>
        </w:rPr>
      </w:pPr>
    </w:p>
    <w:p w14:paraId="2EBF04C3" w14:textId="77777777" w:rsidR="00BD265D" w:rsidRPr="00BD265D" w:rsidRDefault="00BD265D" w:rsidP="00BD265D">
      <w:pPr>
        <w:ind w:left="283"/>
        <w:rPr>
          <w:rFonts w:ascii="Calibri" w:hAnsi="Calibri" w:cs="Calibri"/>
          <w:b/>
        </w:rPr>
      </w:pPr>
    </w:p>
    <w:p w14:paraId="71268B06" w14:textId="77777777" w:rsidR="00BD265D" w:rsidRPr="00BD265D" w:rsidRDefault="00BD265D" w:rsidP="00BD265D">
      <w:pPr>
        <w:ind w:left="283"/>
        <w:rPr>
          <w:rFonts w:ascii="Calibri" w:hAnsi="Calibri" w:cs="Calibri"/>
          <w:b/>
        </w:rPr>
      </w:pPr>
    </w:p>
    <w:p w14:paraId="6EB04B61" w14:textId="77777777" w:rsidR="00BD265D" w:rsidRPr="00BD265D" w:rsidRDefault="00BD265D" w:rsidP="00BD265D">
      <w:pPr>
        <w:ind w:left="283"/>
        <w:rPr>
          <w:rFonts w:ascii="Calibri" w:hAnsi="Calibri" w:cs="Calibri"/>
          <w:b/>
        </w:rPr>
      </w:pPr>
    </w:p>
    <w:p w14:paraId="7C48BF25" w14:textId="77777777" w:rsidR="00BD265D" w:rsidRPr="00BD265D" w:rsidRDefault="00BD265D" w:rsidP="00BD265D">
      <w:pPr>
        <w:ind w:left="283"/>
        <w:rPr>
          <w:rFonts w:ascii="Calibri" w:hAnsi="Calibri" w:cs="Calibri"/>
          <w:b/>
        </w:rPr>
      </w:pPr>
    </w:p>
    <w:p w14:paraId="0DD9F8D6" w14:textId="77777777" w:rsidR="00BD265D" w:rsidRPr="00BD265D" w:rsidRDefault="00BD265D" w:rsidP="00BD265D">
      <w:pPr>
        <w:ind w:left="283"/>
        <w:rPr>
          <w:rFonts w:ascii="Calibri" w:hAnsi="Calibri" w:cs="Calibri"/>
        </w:rPr>
      </w:pPr>
      <w:r w:rsidRPr="00BD265D">
        <w:rPr>
          <w:rFonts w:ascii="Calibri" w:hAnsi="Calibri" w:cs="Calibri"/>
          <w:b/>
        </w:rPr>
        <w:t xml:space="preserve">Evenement: Survivalrun wedstrijd de </w:t>
      </w:r>
      <w:proofErr w:type="spellStart"/>
      <w:r w:rsidRPr="00BD265D">
        <w:rPr>
          <w:rFonts w:ascii="Calibri" w:hAnsi="Calibri" w:cs="Calibri"/>
          <w:b/>
        </w:rPr>
        <w:t>Dinxperloop</w:t>
      </w:r>
      <w:proofErr w:type="spellEnd"/>
      <w:r w:rsidRPr="00BD265D">
        <w:rPr>
          <w:rFonts w:ascii="Calibri" w:hAnsi="Calibri" w:cs="Calibri"/>
          <w:b/>
        </w:rPr>
        <w:t xml:space="preserve"> 2021</w:t>
      </w:r>
    </w:p>
    <w:p w14:paraId="7E2BF019" w14:textId="77777777" w:rsidR="00BD265D" w:rsidRPr="00BD265D" w:rsidRDefault="00BD265D" w:rsidP="00BD265D">
      <w:pPr>
        <w:ind w:left="283"/>
        <w:rPr>
          <w:rFonts w:ascii="Calibri" w:hAnsi="Calibri" w:cs="Calibri"/>
        </w:rPr>
      </w:pPr>
      <w:r w:rsidRPr="00BD265D">
        <w:rPr>
          <w:rFonts w:ascii="Calibri" w:hAnsi="Calibri" w:cs="Calibri"/>
          <w:b/>
        </w:rPr>
        <w:t>Datum evenement: 19-12-2021</w:t>
      </w:r>
    </w:p>
    <w:p w14:paraId="76A6DE6C" w14:textId="77777777" w:rsidR="00BD265D" w:rsidRPr="00BD265D" w:rsidRDefault="00BD265D" w:rsidP="00BD265D">
      <w:pPr>
        <w:ind w:left="283"/>
        <w:rPr>
          <w:rFonts w:ascii="Calibri" w:hAnsi="Calibri" w:cs="Calibri"/>
        </w:rPr>
      </w:pPr>
      <w:r w:rsidRPr="00BD265D">
        <w:rPr>
          <w:rFonts w:ascii="Calibri" w:hAnsi="Calibri" w:cs="Calibri"/>
          <w:b/>
        </w:rPr>
        <w:t>Organisatie: Stichting Survival Dinxperlo</w:t>
      </w:r>
    </w:p>
    <w:p w14:paraId="7AAFD270" w14:textId="77777777" w:rsidR="00BD265D" w:rsidRPr="00BD265D" w:rsidRDefault="00BD265D" w:rsidP="00BD265D">
      <w:pPr>
        <w:rPr>
          <w:rFonts w:ascii="Calibri" w:hAnsi="Calibri" w:cs="Calibri"/>
          <w:sz w:val="20"/>
          <w:szCs w:val="20"/>
        </w:rPr>
      </w:pPr>
      <w:r w:rsidRPr="00BD265D">
        <w:rPr>
          <w:rFonts w:ascii="Calibri" w:hAnsi="Calibri" w:cs="Calibri"/>
        </w:rPr>
        <w:br w:type="page"/>
      </w:r>
    </w:p>
    <w:p w14:paraId="4629009B" w14:textId="0EEE5A11" w:rsidR="00BD265D" w:rsidRPr="000B7EE0" w:rsidRDefault="00BD265D" w:rsidP="000B7EE0">
      <w:pPr>
        <w:pStyle w:val="Lijstalinea"/>
        <w:numPr>
          <w:ilvl w:val="0"/>
          <w:numId w:val="24"/>
        </w:numPr>
        <w:rPr>
          <w:sz w:val="22"/>
          <w:szCs w:val="22"/>
        </w:rPr>
      </w:pPr>
      <w:bookmarkStart w:id="14" w:name="_heading=h.l3t3jfz06oq8" w:colFirst="0" w:colLast="0"/>
      <w:bookmarkEnd w:id="14"/>
      <w:r w:rsidRPr="000B7EE0">
        <w:rPr>
          <w:sz w:val="22"/>
          <w:szCs w:val="22"/>
        </w:rPr>
        <w:lastRenderedPageBreak/>
        <w:t xml:space="preserve">Inleiding </w:t>
      </w:r>
    </w:p>
    <w:p w14:paraId="2E092622" w14:textId="77777777" w:rsidR="00BD265D" w:rsidRPr="000B7EE0" w:rsidRDefault="00BD265D" w:rsidP="00BD265D">
      <w:pPr>
        <w:rPr>
          <w:rFonts w:ascii="Calibri" w:hAnsi="Calibri" w:cs="Calibri"/>
          <w:sz w:val="22"/>
          <w:szCs w:val="22"/>
        </w:rPr>
      </w:pPr>
    </w:p>
    <w:p w14:paraId="3008A871" w14:textId="77777777" w:rsidR="00BD265D" w:rsidRPr="000B7EE0" w:rsidRDefault="00BD265D" w:rsidP="00BD265D">
      <w:pPr>
        <w:rPr>
          <w:rFonts w:ascii="Calibri" w:hAnsi="Calibri" w:cs="Calibri"/>
          <w:sz w:val="22"/>
          <w:szCs w:val="22"/>
        </w:rPr>
      </w:pPr>
      <w:r w:rsidRPr="000B7EE0">
        <w:rPr>
          <w:rFonts w:ascii="Calibri" w:hAnsi="Calibri" w:cs="Calibri"/>
          <w:sz w:val="22"/>
          <w:szCs w:val="22"/>
        </w:rPr>
        <w:t xml:space="preserve">Stichting Survival Dinxperlo (SSD) organiseert de survivalrun op basis van de geldende overheids- en RIVM richtlijnen. Wij zetten er ons als organisatie voor in om op een veilige en verantwoorde wijze onze survivalrun te organiseren, binnen de geldende maatregelen van de Rijksoverheid. Wij streven ernaar om de veiligheid en gezondheid van alle betrokkenen zoveel als mogelijk te beschermen. Om dit te kunnen doen houden wij dagelijks de actuele situatie bij rondom het coronavirus en houden wij intensief contact met de aangewezen medewerkers van de gemeente Aalten. </w:t>
      </w:r>
    </w:p>
    <w:p w14:paraId="5732B278" w14:textId="77777777" w:rsidR="00BD265D" w:rsidRPr="000B7EE0" w:rsidRDefault="00BD265D" w:rsidP="00BD265D">
      <w:pPr>
        <w:rPr>
          <w:rFonts w:ascii="Calibri" w:hAnsi="Calibri" w:cs="Calibri"/>
          <w:sz w:val="22"/>
          <w:szCs w:val="22"/>
        </w:rPr>
      </w:pPr>
    </w:p>
    <w:p w14:paraId="4EF58101" w14:textId="77777777" w:rsidR="00BD265D" w:rsidRPr="000B7EE0" w:rsidRDefault="00BD265D" w:rsidP="00BD265D">
      <w:pPr>
        <w:rPr>
          <w:rFonts w:ascii="Calibri" w:hAnsi="Calibri" w:cs="Calibri"/>
          <w:sz w:val="22"/>
          <w:szCs w:val="22"/>
        </w:rPr>
      </w:pPr>
      <w:r w:rsidRPr="000B7EE0">
        <w:rPr>
          <w:rFonts w:ascii="Calibri" w:hAnsi="Calibri" w:cs="Calibri"/>
          <w:sz w:val="22"/>
          <w:szCs w:val="22"/>
        </w:rPr>
        <w:t>Stichting Survival Dinxperlo is aangesloten bij Survivalrun Bond Nederland (SBN). De SBN ondersteunt de aangesloten wedstrijd organisaties met kennis, informatie en verzekeringen. Op het gebied van corona maatregelen ondersteunt de SBN haar leden met een Protocol Verantwoord Survivalruns Organiseren welke is gebaseerd op het Protocol Verantwoord Sporten van het NOC*</w:t>
      </w:r>
      <w:proofErr w:type="gramStart"/>
      <w:r w:rsidRPr="000B7EE0">
        <w:rPr>
          <w:rFonts w:ascii="Calibri" w:hAnsi="Calibri" w:cs="Calibri"/>
          <w:sz w:val="22"/>
          <w:szCs w:val="22"/>
        </w:rPr>
        <w:t>NSF..</w:t>
      </w:r>
      <w:proofErr w:type="gramEnd"/>
      <w:r w:rsidRPr="000B7EE0">
        <w:rPr>
          <w:rFonts w:ascii="Calibri" w:hAnsi="Calibri" w:cs="Calibri"/>
          <w:sz w:val="22"/>
          <w:szCs w:val="22"/>
        </w:rPr>
        <w:t xml:space="preserve"> SSD organiseert de survivalwedstrijd conform de adviezen van het protocol van de SBN. Daarnaast organiseert de SBN geregeld online coronabijeenkomsten voor alle wedstrijdorganisaties om ons bij te praten over de actuele stand van zaken en de maatregelen waar we ons aan moeten houden. Zowel het protocol van de SBN als van SSD is aan verandering onderhevig. Voor de meest actuele versie van het protocol van de SBN verwijzen wij naar de website. </w:t>
      </w:r>
      <w:proofErr w:type="gramStart"/>
      <w:r w:rsidRPr="000B7EE0">
        <w:rPr>
          <w:rFonts w:ascii="Calibri" w:hAnsi="Calibri" w:cs="Calibri"/>
          <w:sz w:val="22"/>
          <w:szCs w:val="22"/>
        </w:rPr>
        <w:t>https://survivalrunbond.nl/coronavirus/</w:t>
      </w:r>
      <w:proofErr w:type="gramEnd"/>
      <w:r w:rsidRPr="000B7EE0">
        <w:rPr>
          <w:rFonts w:ascii="Calibri" w:hAnsi="Calibri" w:cs="Calibri"/>
          <w:sz w:val="22"/>
          <w:szCs w:val="22"/>
        </w:rPr>
        <w:t xml:space="preserve"> </w:t>
      </w:r>
    </w:p>
    <w:p w14:paraId="3B62F448" w14:textId="77777777" w:rsidR="00BD265D" w:rsidRPr="000B7EE0" w:rsidRDefault="00BD265D" w:rsidP="00BD265D">
      <w:pPr>
        <w:rPr>
          <w:rFonts w:ascii="Calibri" w:hAnsi="Calibri" w:cs="Calibri"/>
          <w:sz w:val="22"/>
          <w:szCs w:val="22"/>
        </w:rPr>
      </w:pPr>
      <w:r w:rsidRPr="000B7EE0">
        <w:rPr>
          <w:rFonts w:ascii="Calibri" w:hAnsi="Calibri" w:cs="Calibri"/>
          <w:sz w:val="22"/>
          <w:szCs w:val="22"/>
        </w:rPr>
        <w:t xml:space="preserve">Dit SSD corona Protocol is een onderdeel van het SSD Veiligheidsplan. Voor een beschrijving van ons evenement, risicoprofiel en veiligheidsplan wordt verwezen naar dit Veiligheidsplan. </w:t>
      </w:r>
    </w:p>
    <w:p w14:paraId="5E423DBB" w14:textId="77777777" w:rsidR="00BD265D" w:rsidRPr="000B7EE0" w:rsidRDefault="00BD265D" w:rsidP="000B7EE0">
      <w:pPr>
        <w:rPr>
          <w:sz w:val="22"/>
          <w:szCs w:val="22"/>
        </w:rPr>
      </w:pPr>
    </w:p>
    <w:p w14:paraId="2E470507" w14:textId="77777777" w:rsidR="00BD265D" w:rsidRPr="000B7EE0" w:rsidRDefault="00BD265D" w:rsidP="000B7EE0">
      <w:pPr>
        <w:rPr>
          <w:sz w:val="22"/>
          <w:szCs w:val="22"/>
        </w:rPr>
      </w:pPr>
    </w:p>
    <w:p w14:paraId="7598AC11" w14:textId="77777777" w:rsidR="00BD265D" w:rsidRPr="000B7EE0" w:rsidRDefault="00BD265D" w:rsidP="000B7EE0">
      <w:pPr>
        <w:rPr>
          <w:b/>
          <w:sz w:val="22"/>
          <w:szCs w:val="22"/>
        </w:rPr>
      </w:pPr>
      <w:r w:rsidRPr="000B7EE0">
        <w:rPr>
          <w:sz w:val="22"/>
          <w:szCs w:val="22"/>
        </w:rPr>
        <w:t>Namens het bestuur:</w:t>
      </w:r>
    </w:p>
    <w:p w14:paraId="7D0DEFCC" w14:textId="77777777" w:rsidR="00BD265D" w:rsidRPr="000B7EE0" w:rsidRDefault="00BD265D" w:rsidP="000B7EE0">
      <w:pPr>
        <w:rPr>
          <w:sz w:val="22"/>
          <w:szCs w:val="22"/>
        </w:rPr>
      </w:pPr>
    </w:p>
    <w:p w14:paraId="1AB56D68" w14:textId="77777777" w:rsidR="00BD265D" w:rsidRPr="000B7EE0" w:rsidRDefault="00BD265D" w:rsidP="000B7EE0">
      <w:pPr>
        <w:rPr>
          <w:sz w:val="22"/>
          <w:szCs w:val="22"/>
        </w:rPr>
      </w:pPr>
      <w:r w:rsidRPr="000B7EE0">
        <w:rPr>
          <w:sz w:val="22"/>
          <w:szCs w:val="22"/>
        </w:rPr>
        <w:t xml:space="preserve">Niek </w:t>
      </w:r>
      <w:proofErr w:type="spellStart"/>
      <w:r w:rsidRPr="000B7EE0">
        <w:rPr>
          <w:sz w:val="22"/>
          <w:szCs w:val="22"/>
        </w:rPr>
        <w:t>Heijink</w:t>
      </w:r>
      <w:proofErr w:type="spellEnd"/>
      <w:r w:rsidRPr="000B7EE0">
        <w:rPr>
          <w:sz w:val="22"/>
          <w:szCs w:val="22"/>
        </w:rPr>
        <w:t>; voorzitter</w:t>
      </w:r>
    </w:p>
    <w:p w14:paraId="3D32F1D8" w14:textId="77777777" w:rsidR="00BD265D" w:rsidRPr="000B7EE0" w:rsidRDefault="00BD265D" w:rsidP="000B7EE0">
      <w:pPr>
        <w:rPr>
          <w:sz w:val="22"/>
          <w:szCs w:val="22"/>
        </w:rPr>
      </w:pPr>
      <w:r w:rsidRPr="000B7EE0">
        <w:rPr>
          <w:sz w:val="22"/>
          <w:szCs w:val="22"/>
        </w:rPr>
        <w:t>Heleen Klumpenhouwer; secretaris</w:t>
      </w:r>
    </w:p>
    <w:p w14:paraId="6674B4BF" w14:textId="77777777" w:rsidR="00BD265D" w:rsidRPr="000B7EE0" w:rsidRDefault="00BD265D" w:rsidP="000B7EE0">
      <w:pPr>
        <w:rPr>
          <w:b/>
          <w:sz w:val="22"/>
          <w:szCs w:val="22"/>
        </w:rPr>
      </w:pPr>
      <w:r w:rsidRPr="000B7EE0">
        <w:rPr>
          <w:sz w:val="22"/>
          <w:szCs w:val="22"/>
        </w:rPr>
        <w:t>Martine Heinen-</w:t>
      </w:r>
      <w:proofErr w:type="spellStart"/>
      <w:r w:rsidRPr="000B7EE0">
        <w:rPr>
          <w:sz w:val="22"/>
          <w:szCs w:val="22"/>
        </w:rPr>
        <w:t>Brinkmann</w:t>
      </w:r>
      <w:proofErr w:type="spellEnd"/>
      <w:r w:rsidRPr="000B7EE0">
        <w:rPr>
          <w:sz w:val="22"/>
          <w:szCs w:val="22"/>
        </w:rPr>
        <w:t>; penningmeester</w:t>
      </w:r>
    </w:p>
    <w:p w14:paraId="2646F5F4" w14:textId="77777777" w:rsidR="00BD265D" w:rsidRPr="00BD265D" w:rsidRDefault="00BD265D" w:rsidP="00BD265D">
      <w:pPr>
        <w:pStyle w:val="Kop2"/>
        <w:spacing w:before="0"/>
        <w:rPr>
          <w:rFonts w:ascii="Calibri" w:eastAsia="Arial" w:hAnsi="Calibri" w:cs="Calibri"/>
          <w:color w:val="000000"/>
          <w:sz w:val="20"/>
          <w:szCs w:val="20"/>
        </w:rPr>
      </w:pPr>
      <w:r w:rsidRPr="00BD265D">
        <w:rPr>
          <w:rFonts w:ascii="Calibri" w:hAnsi="Calibri" w:cs="Calibri"/>
        </w:rPr>
        <w:br w:type="page"/>
      </w:r>
    </w:p>
    <w:p w14:paraId="0B566111" w14:textId="77777777" w:rsidR="00BD265D" w:rsidRPr="000B7EE0" w:rsidRDefault="00BD265D" w:rsidP="000B7EE0">
      <w:pPr>
        <w:rPr>
          <w:sz w:val="22"/>
          <w:szCs w:val="22"/>
        </w:rPr>
      </w:pPr>
    </w:p>
    <w:p w14:paraId="0BD69156" w14:textId="77777777" w:rsidR="00BD265D" w:rsidRPr="000B7EE0" w:rsidRDefault="00BD265D" w:rsidP="000B7EE0">
      <w:pPr>
        <w:rPr>
          <w:sz w:val="22"/>
          <w:szCs w:val="22"/>
        </w:rPr>
      </w:pPr>
    </w:p>
    <w:p w14:paraId="419240A5" w14:textId="77777777" w:rsidR="00BD265D" w:rsidRPr="000B7EE0" w:rsidRDefault="00BD265D" w:rsidP="000B7EE0">
      <w:pPr>
        <w:rPr>
          <w:sz w:val="22"/>
          <w:szCs w:val="22"/>
        </w:rPr>
      </w:pPr>
      <w:r w:rsidRPr="000B7EE0">
        <w:rPr>
          <w:sz w:val="22"/>
          <w:szCs w:val="22"/>
        </w:rPr>
        <w:t>Algemene maatregelen RIVM</w:t>
      </w:r>
    </w:p>
    <w:p w14:paraId="22C6E0D2" w14:textId="77777777" w:rsidR="00BD265D" w:rsidRPr="000B7EE0" w:rsidRDefault="00BD265D" w:rsidP="000B7EE0">
      <w:pPr>
        <w:rPr>
          <w:sz w:val="22"/>
          <w:szCs w:val="22"/>
        </w:rPr>
      </w:pPr>
    </w:p>
    <w:p w14:paraId="42AB9AD3" w14:textId="77777777" w:rsidR="00BD265D" w:rsidRPr="000B7EE0" w:rsidRDefault="00BD265D" w:rsidP="000B7EE0">
      <w:pPr>
        <w:rPr>
          <w:sz w:val="22"/>
          <w:szCs w:val="22"/>
        </w:rPr>
      </w:pPr>
      <w:r w:rsidRPr="000B7EE0">
        <w:rPr>
          <w:sz w:val="22"/>
          <w:szCs w:val="22"/>
        </w:rPr>
        <w:t xml:space="preserve">Eenieder betrokken bij de survivalrun dient de maatregelen van de Rijksoverheid op te volgen en de basisregels ter bestrijding van COVID in acht te nemen: </w:t>
      </w:r>
    </w:p>
    <w:p w14:paraId="4C5F75E1" w14:textId="77777777" w:rsidR="00BD265D" w:rsidRPr="000B7EE0" w:rsidRDefault="00BD265D" w:rsidP="000B7EE0">
      <w:pPr>
        <w:pStyle w:val="Lijstalinea"/>
        <w:numPr>
          <w:ilvl w:val="0"/>
          <w:numId w:val="22"/>
        </w:numPr>
        <w:rPr>
          <w:sz w:val="22"/>
          <w:szCs w:val="22"/>
        </w:rPr>
      </w:pPr>
      <w:r w:rsidRPr="000B7EE0">
        <w:rPr>
          <w:sz w:val="22"/>
          <w:szCs w:val="22"/>
        </w:rPr>
        <w:t>Volg te allen tijde de richtlijnen van de Rijksoverheid en het RIVM;</w:t>
      </w:r>
    </w:p>
    <w:p w14:paraId="053A21CB" w14:textId="77777777" w:rsidR="00BD265D" w:rsidRPr="000B7EE0" w:rsidRDefault="00BD265D" w:rsidP="000B7EE0">
      <w:pPr>
        <w:pStyle w:val="Lijstalinea"/>
        <w:numPr>
          <w:ilvl w:val="0"/>
          <w:numId w:val="22"/>
        </w:numPr>
        <w:rPr>
          <w:sz w:val="22"/>
          <w:szCs w:val="22"/>
        </w:rPr>
      </w:pPr>
      <w:r w:rsidRPr="000B7EE0">
        <w:rPr>
          <w:sz w:val="22"/>
          <w:szCs w:val="22"/>
        </w:rPr>
        <w:t xml:space="preserve">Bij klachten: blijf thuis en laat je testen bij de GGD. Ook als je al gevaccineerd bent; </w:t>
      </w:r>
    </w:p>
    <w:p w14:paraId="222F0F30" w14:textId="77777777" w:rsidR="00BD265D" w:rsidRPr="000B7EE0" w:rsidRDefault="00BD265D" w:rsidP="000B7EE0">
      <w:pPr>
        <w:pStyle w:val="Lijstalinea"/>
        <w:numPr>
          <w:ilvl w:val="0"/>
          <w:numId w:val="22"/>
        </w:numPr>
        <w:rPr>
          <w:sz w:val="22"/>
          <w:szCs w:val="22"/>
        </w:rPr>
      </w:pPr>
      <w:r w:rsidRPr="000B7EE0">
        <w:rPr>
          <w:sz w:val="22"/>
          <w:szCs w:val="22"/>
        </w:rPr>
        <w:t>Bij een positieve test: blijf thuis en vermijd contact met anderen, ook als zij gevaccineerd zijn;</w:t>
      </w:r>
    </w:p>
    <w:p w14:paraId="02665EE3" w14:textId="77777777" w:rsidR="00BD265D" w:rsidRPr="000B7EE0" w:rsidRDefault="00BD265D" w:rsidP="000B7EE0">
      <w:pPr>
        <w:pStyle w:val="Lijstalinea"/>
        <w:numPr>
          <w:ilvl w:val="0"/>
          <w:numId w:val="22"/>
        </w:numPr>
        <w:rPr>
          <w:sz w:val="22"/>
          <w:szCs w:val="22"/>
        </w:rPr>
      </w:pPr>
      <w:r w:rsidRPr="000B7EE0">
        <w:rPr>
          <w:sz w:val="22"/>
          <w:szCs w:val="22"/>
        </w:rPr>
        <w:t xml:space="preserve">1,5 meter is een veilige afstand. Bescherm jezelf en anderen; </w:t>
      </w:r>
    </w:p>
    <w:p w14:paraId="2C52D1A7" w14:textId="77777777" w:rsidR="00BD265D" w:rsidRPr="000B7EE0" w:rsidRDefault="00BD265D" w:rsidP="000B7EE0">
      <w:pPr>
        <w:pStyle w:val="Lijstalinea"/>
        <w:numPr>
          <w:ilvl w:val="0"/>
          <w:numId w:val="22"/>
        </w:numPr>
        <w:rPr>
          <w:sz w:val="22"/>
          <w:szCs w:val="22"/>
        </w:rPr>
      </w:pPr>
      <w:r w:rsidRPr="000B7EE0">
        <w:rPr>
          <w:sz w:val="22"/>
          <w:szCs w:val="22"/>
        </w:rPr>
        <w:t>Schud geen handen;</w:t>
      </w:r>
    </w:p>
    <w:p w14:paraId="0041CD70" w14:textId="77777777" w:rsidR="00BD265D" w:rsidRPr="000B7EE0" w:rsidRDefault="00BD265D" w:rsidP="000B7EE0">
      <w:pPr>
        <w:pStyle w:val="Lijstalinea"/>
        <w:numPr>
          <w:ilvl w:val="0"/>
          <w:numId w:val="22"/>
        </w:numPr>
        <w:rPr>
          <w:sz w:val="22"/>
          <w:szCs w:val="22"/>
        </w:rPr>
      </w:pPr>
      <w:r w:rsidRPr="000B7EE0">
        <w:rPr>
          <w:sz w:val="22"/>
          <w:szCs w:val="22"/>
        </w:rPr>
        <w:t xml:space="preserve">Was vaak en goed je handen; </w:t>
      </w:r>
    </w:p>
    <w:p w14:paraId="7772FD07" w14:textId="77777777" w:rsidR="00BD265D" w:rsidRPr="000B7EE0" w:rsidRDefault="00BD265D" w:rsidP="000B7EE0">
      <w:pPr>
        <w:pStyle w:val="Lijstalinea"/>
        <w:numPr>
          <w:ilvl w:val="0"/>
          <w:numId w:val="22"/>
        </w:numPr>
        <w:rPr>
          <w:sz w:val="22"/>
          <w:szCs w:val="22"/>
        </w:rPr>
      </w:pPr>
      <w:r w:rsidRPr="000B7EE0">
        <w:rPr>
          <w:sz w:val="22"/>
          <w:szCs w:val="22"/>
        </w:rPr>
        <w:t xml:space="preserve">Hoest en nies in je </w:t>
      </w:r>
      <w:proofErr w:type="spellStart"/>
      <w:r w:rsidRPr="000B7EE0">
        <w:rPr>
          <w:sz w:val="22"/>
          <w:szCs w:val="22"/>
        </w:rPr>
        <w:t>elleboog</w:t>
      </w:r>
      <w:proofErr w:type="spellEnd"/>
      <w:r w:rsidRPr="000B7EE0">
        <w:rPr>
          <w:sz w:val="22"/>
          <w:szCs w:val="22"/>
        </w:rPr>
        <w:t xml:space="preserve">; </w:t>
      </w:r>
    </w:p>
    <w:p w14:paraId="1161F05B" w14:textId="77777777" w:rsidR="00BD265D" w:rsidRPr="000B7EE0" w:rsidRDefault="00BD265D" w:rsidP="000B7EE0">
      <w:pPr>
        <w:pStyle w:val="Lijstalinea"/>
        <w:numPr>
          <w:ilvl w:val="0"/>
          <w:numId w:val="22"/>
        </w:numPr>
        <w:rPr>
          <w:sz w:val="22"/>
          <w:szCs w:val="22"/>
        </w:rPr>
      </w:pPr>
      <w:r w:rsidRPr="000B7EE0">
        <w:rPr>
          <w:sz w:val="22"/>
          <w:szCs w:val="22"/>
        </w:rPr>
        <w:t>Ga direct naar huis wanneer er tijdens de survivalrun klachten ontstaan zoals: neusverkoudheid, niezen, keelpijn, verlies van geur/smaak, hoest en/of benauwdheid;</w:t>
      </w:r>
    </w:p>
    <w:p w14:paraId="754E89D4" w14:textId="77777777" w:rsidR="00BD265D" w:rsidRPr="000B7EE0" w:rsidRDefault="00BD265D" w:rsidP="000B7EE0">
      <w:pPr>
        <w:pStyle w:val="Lijstalinea"/>
        <w:numPr>
          <w:ilvl w:val="0"/>
          <w:numId w:val="22"/>
        </w:numPr>
        <w:rPr>
          <w:sz w:val="22"/>
          <w:szCs w:val="22"/>
        </w:rPr>
      </w:pPr>
      <w:r w:rsidRPr="000B7EE0">
        <w:rPr>
          <w:sz w:val="22"/>
          <w:szCs w:val="22"/>
        </w:rPr>
        <w:t>Vermijd drukte;</w:t>
      </w:r>
    </w:p>
    <w:p w14:paraId="6B2086C7" w14:textId="5BC81F3A" w:rsidR="00BD265D" w:rsidRDefault="00BD265D" w:rsidP="000B7EE0">
      <w:pPr>
        <w:pStyle w:val="Lijstalinea"/>
        <w:numPr>
          <w:ilvl w:val="0"/>
          <w:numId w:val="22"/>
        </w:numPr>
        <w:rPr>
          <w:sz w:val="22"/>
          <w:szCs w:val="22"/>
        </w:rPr>
      </w:pPr>
      <w:r w:rsidRPr="000B7EE0">
        <w:rPr>
          <w:sz w:val="22"/>
          <w:szCs w:val="22"/>
        </w:rPr>
        <w:t xml:space="preserve">Volg aanwijzingen van organisatie altijd op (looproutes en/of gegeven aanwijzingen); </w:t>
      </w:r>
    </w:p>
    <w:p w14:paraId="2762ECC8" w14:textId="77777777" w:rsidR="000B7EE0" w:rsidRPr="000B7EE0" w:rsidRDefault="000B7EE0" w:rsidP="000B7EE0">
      <w:pPr>
        <w:rPr>
          <w:sz w:val="22"/>
          <w:szCs w:val="22"/>
        </w:rPr>
      </w:pPr>
    </w:p>
    <w:p w14:paraId="59DF6CF0" w14:textId="437E351B" w:rsidR="00BD265D" w:rsidRPr="000B7EE0" w:rsidRDefault="000B7EE0" w:rsidP="000B7EE0">
      <w:pPr>
        <w:rPr>
          <w:sz w:val="22"/>
          <w:szCs w:val="22"/>
        </w:rPr>
      </w:pPr>
      <w:r>
        <w:rPr>
          <w:sz w:val="22"/>
          <w:szCs w:val="22"/>
        </w:rPr>
        <w:t xml:space="preserve">2. </w:t>
      </w:r>
      <w:r w:rsidR="00BD265D" w:rsidRPr="000B7EE0">
        <w:rPr>
          <w:sz w:val="22"/>
          <w:szCs w:val="22"/>
        </w:rPr>
        <w:t>Terrein</w:t>
      </w:r>
    </w:p>
    <w:p w14:paraId="6B631BB6" w14:textId="77777777" w:rsidR="00BD265D" w:rsidRPr="000B7EE0" w:rsidRDefault="00BD265D" w:rsidP="000B7EE0">
      <w:pPr>
        <w:rPr>
          <w:b/>
          <w:i/>
          <w:sz w:val="22"/>
          <w:szCs w:val="22"/>
        </w:rPr>
      </w:pPr>
      <w:r w:rsidRPr="000B7EE0">
        <w:rPr>
          <w:sz w:val="22"/>
          <w:szCs w:val="22"/>
        </w:rPr>
        <w:br/>
      </w:r>
      <w:r w:rsidRPr="000B7EE0">
        <w:rPr>
          <w:i/>
          <w:sz w:val="22"/>
          <w:szCs w:val="22"/>
        </w:rPr>
        <w:t>2.1</w:t>
      </w:r>
      <w:r w:rsidRPr="000B7EE0">
        <w:rPr>
          <w:i/>
          <w:sz w:val="22"/>
          <w:szCs w:val="22"/>
        </w:rPr>
        <w:tab/>
        <w:t>Inrichting terrein</w:t>
      </w:r>
    </w:p>
    <w:p w14:paraId="542AFDDE" w14:textId="77777777" w:rsidR="00BD265D" w:rsidRPr="000B7EE0" w:rsidRDefault="00BD265D" w:rsidP="000B7EE0">
      <w:pPr>
        <w:rPr>
          <w:sz w:val="22"/>
          <w:szCs w:val="22"/>
        </w:rPr>
      </w:pPr>
      <w:r w:rsidRPr="000B7EE0">
        <w:rPr>
          <w:sz w:val="22"/>
          <w:szCs w:val="22"/>
        </w:rPr>
        <w:t xml:space="preserve">Het evenement vindt plaats op en rond het terrein van Try-Out aan de Bargerdijk 2 te Dinxperlo/ De Heurne en kenmerkt zich als doorstroom evenement. </w:t>
      </w:r>
    </w:p>
    <w:p w14:paraId="105A0518" w14:textId="77777777" w:rsidR="00BD265D" w:rsidRPr="000B7EE0" w:rsidRDefault="00BD265D" w:rsidP="000B7EE0">
      <w:pPr>
        <w:rPr>
          <w:sz w:val="22"/>
          <w:szCs w:val="22"/>
        </w:rPr>
      </w:pPr>
      <w:r w:rsidRPr="000B7EE0">
        <w:rPr>
          <w:sz w:val="22"/>
          <w:szCs w:val="22"/>
        </w:rPr>
        <w:t>Op het terrein van Try-Out bevindt zich het start- finishterrein. Dit terrein biedt met 45.000 m2 ruim voldoende ruimte voor onze deelnemers, begeleiding en vrijwilligers om de geldende corona maatregelen (zoals de 1,5 meter regel) in acht te nemen.</w:t>
      </w:r>
    </w:p>
    <w:p w14:paraId="68821C38" w14:textId="77777777" w:rsidR="00BD265D" w:rsidRPr="000B7EE0" w:rsidRDefault="00BD265D" w:rsidP="000B7EE0">
      <w:pPr>
        <w:rPr>
          <w:sz w:val="22"/>
          <w:szCs w:val="22"/>
        </w:rPr>
      </w:pPr>
      <w:r w:rsidRPr="000B7EE0">
        <w:rPr>
          <w:sz w:val="22"/>
          <w:szCs w:val="22"/>
        </w:rPr>
        <w:t xml:space="preserve">Het terrein van Try-Out wordt als start- finishterrein afgesloten met dranghekken.  </w:t>
      </w:r>
    </w:p>
    <w:p w14:paraId="62817A84" w14:textId="77777777" w:rsidR="00BD265D" w:rsidRPr="000B7EE0" w:rsidRDefault="00BD265D" w:rsidP="000B7EE0">
      <w:pPr>
        <w:rPr>
          <w:sz w:val="22"/>
          <w:szCs w:val="22"/>
        </w:rPr>
      </w:pPr>
      <w:r w:rsidRPr="000B7EE0">
        <w:rPr>
          <w:sz w:val="22"/>
          <w:szCs w:val="22"/>
        </w:rPr>
        <w:t>Het start- finishterrein beschikt over 3 in- en uitgangen. Eén van deze ingangen zal worden gebruikt als toegangspoort tot het terrein. De overige twee ingangen zullen gebruikt worden als (nood-) uitgangen.</w:t>
      </w:r>
    </w:p>
    <w:p w14:paraId="1C46028E" w14:textId="77777777" w:rsidR="00BD265D" w:rsidRPr="000B7EE0" w:rsidRDefault="00BD265D" w:rsidP="000B7EE0">
      <w:pPr>
        <w:rPr>
          <w:sz w:val="22"/>
          <w:szCs w:val="22"/>
        </w:rPr>
      </w:pPr>
      <w:r w:rsidRPr="000B7EE0">
        <w:rPr>
          <w:sz w:val="22"/>
          <w:szCs w:val="22"/>
        </w:rPr>
        <w:t xml:space="preserve">Het parcours van de run bevindt zich deels buiten het terrein van Try-Out. </w:t>
      </w:r>
    </w:p>
    <w:p w14:paraId="44DCCAF1" w14:textId="77777777" w:rsidR="00BD265D" w:rsidRPr="000B7EE0" w:rsidRDefault="00BD265D" w:rsidP="000B7EE0">
      <w:pPr>
        <w:rPr>
          <w:sz w:val="22"/>
          <w:szCs w:val="22"/>
        </w:rPr>
      </w:pPr>
      <w:r w:rsidRPr="000B7EE0">
        <w:rPr>
          <w:sz w:val="22"/>
          <w:szCs w:val="22"/>
        </w:rPr>
        <w:t xml:space="preserve">Het parcours is speciaal vanwege corona aangepast. De route is nu niet aantrekkelijk voor publiek en grotendeels niet eens toegankelijk voor publiek. </w:t>
      </w:r>
    </w:p>
    <w:p w14:paraId="656252B8" w14:textId="77777777" w:rsidR="00BD265D" w:rsidRPr="000B7EE0" w:rsidRDefault="00BD265D" w:rsidP="000B7EE0">
      <w:pPr>
        <w:rPr>
          <w:sz w:val="22"/>
          <w:szCs w:val="22"/>
          <w:highlight w:val="yellow"/>
        </w:rPr>
      </w:pPr>
    </w:p>
    <w:p w14:paraId="080C4E84" w14:textId="67D7FB79" w:rsidR="00BD265D" w:rsidRPr="000B7EE0" w:rsidRDefault="00BD265D" w:rsidP="000B7EE0">
      <w:pPr>
        <w:rPr>
          <w:b/>
          <w:i/>
          <w:sz w:val="22"/>
          <w:szCs w:val="22"/>
        </w:rPr>
      </w:pPr>
      <w:r w:rsidRPr="000B7EE0">
        <w:rPr>
          <w:i/>
          <w:sz w:val="22"/>
          <w:szCs w:val="22"/>
        </w:rPr>
        <w:t>2.2</w:t>
      </w:r>
      <w:r w:rsidRPr="000B7EE0">
        <w:rPr>
          <w:i/>
          <w:sz w:val="22"/>
          <w:szCs w:val="22"/>
        </w:rPr>
        <w:tab/>
        <w:t>Op- en afbouw</w:t>
      </w:r>
    </w:p>
    <w:p w14:paraId="5B2CC01E" w14:textId="77777777" w:rsidR="00BD265D" w:rsidRPr="000B7EE0" w:rsidRDefault="00BD265D" w:rsidP="000B7EE0">
      <w:pPr>
        <w:rPr>
          <w:sz w:val="22"/>
          <w:szCs w:val="22"/>
        </w:rPr>
      </w:pPr>
      <w:r w:rsidRPr="000B7EE0">
        <w:rPr>
          <w:sz w:val="22"/>
          <w:szCs w:val="22"/>
        </w:rPr>
        <w:t xml:space="preserve">Het parcours wordt met vrijwilligers opgebouwd op de zaterdagen voorafgaand aan het evenement. Dit vindt plaats in de buitenlucht rondom het terrein van Try-Out. Op deze bouwdagen wordt iedereen geacht de geldende corona maatregelen in acht te nemen. De leverancier van de tenten en WC-wagens beginnen vanaf woensdag 15 december met het opbouwen. Verder zijn er geen partijen betrokken bij het opbouwen. Partijen hebben voldoende ruimte om met de geldende regels hun materiaal op te bouwen en neer te zetten. Het afbreken van het parcours begint direct nadat de laatste deelnemer het parcours heeft afgelegd. Dezelfde avond is het parcours geheel afgebroken. De tenten worden vanaf maandag 20 december afgebroken door de leverancier. De WC-wagens </w:t>
      </w:r>
      <w:proofErr w:type="gramStart"/>
      <w:r w:rsidRPr="000B7EE0">
        <w:rPr>
          <w:sz w:val="22"/>
          <w:szCs w:val="22"/>
        </w:rPr>
        <w:lastRenderedPageBreak/>
        <w:t>worden</w:t>
      </w:r>
      <w:proofErr w:type="gramEnd"/>
      <w:r w:rsidRPr="000B7EE0">
        <w:rPr>
          <w:sz w:val="22"/>
          <w:szCs w:val="22"/>
        </w:rPr>
        <w:t xml:space="preserve"> eveneens op maandag opgehaald. Het terrein is groot genoeg voor alle partijen om op veilige afstand van elkaar te werken. </w:t>
      </w:r>
    </w:p>
    <w:p w14:paraId="387DF506" w14:textId="77777777" w:rsidR="000B7EE0" w:rsidRDefault="000B7EE0" w:rsidP="000B7EE0">
      <w:pPr>
        <w:rPr>
          <w:rFonts w:ascii="Calibri" w:hAnsi="Calibri" w:cs="Calibri"/>
          <w:sz w:val="22"/>
          <w:szCs w:val="22"/>
        </w:rPr>
      </w:pPr>
    </w:p>
    <w:p w14:paraId="5ED33881" w14:textId="00BE91DE" w:rsidR="00BD265D" w:rsidRPr="000B7EE0" w:rsidRDefault="000B7EE0" w:rsidP="000B7EE0">
      <w:pPr>
        <w:rPr>
          <w:rFonts w:ascii="Calibri" w:hAnsi="Calibri" w:cs="Calibri"/>
          <w:sz w:val="22"/>
          <w:szCs w:val="22"/>
        </w:rPr>
      </w:pPr>
      <w:r>
        <w:rPr>
          <w:rFonts w:ascii="Calibri" w:hAnsi="Calibri" w:cs="Calibri"/>
          <w:sz w:val="22"/>
          <w:szCs w:val="22"/>
        </w:rPr>
        <w:t xml:space="preserve">3. </w:t>
      </w:r>
      <w:r w:rsidR="00BD265D" w:rsidRPr="000B7EE0">
        <w:rPr>
          <w:rFonts w:ascii="Calibri" w:hAnsi="Calibri" w:cs="Calibri"/>
          <w:sz w:val="22"/>
          <w:szCs w:val="22"/>
        </w:rPr>
        <w:t>Bezoekers</w:t>
      </w:r>
    </w:p>
    <w:p w14:paraId="682BA57F" w14:textId="77777777" w:rsidR="00BD265D" w:rsidRPr="000B7EE0" w:rsidRDefault="00BD265D" w:rsidP="000B7EE0">
      <w:pPr>
        <w:rPr>
          <w:rFonts w:ascii="Calibri" w:eastAsia="Arial" w:hAnsi="Calibri" w:cs="Calibri"/>
          <w:b/>
          <w:i/>
          <w:color w:val="000000"/>
          <w:sz w:val="22"/>
          <w:szCs w:val="22"/>
        </w:rPr>
      </w:pPr>
      <w:r w:rsidRPr="000B7EE0">
        <w:rPr>
          <w:rFonts w:ascii="Calibri" w:eastAsia="Arial" w:hAnsi="Calibri" w:cs="Calibri"/>
          <w:color w:val="000000"/>
          <w:sz w:val="22"/>
          <w:szCs w:val="22"/>
        </w:rPr>
        <w:br/>
      </w:r>
      <w:r w:rsidRPr="000B7EE0">
        <w:rPr>
          <w:rFonts w:ascii="Calibri" w:eastAsia="Arial" w:hAnsi="Calibri" w:cs="Calibri"/>
          <w:i/>
          <w:color w:val="000000"/>
          <w:sz w:val="22"/>
          <w:szCs w:val="22"/>
        </w:rPr>
        <w:t>3.1</w:t>
      </w:r>
      <w:r w:rsidRPr="000B7EE0">
        <w:rPr>
          <w:rFonts w:ascii="Calibri" w:eastAsia="Arial" w:hAnsi="Calibri" w:cs="Calibri"/>
          <w:i/>
          <w:color w:val="000000"/>
          <w:sz w:val="22"/>
          <w:szCs w:val="22"/>
        </w:rPr>
        <w:tab/>
        <w:t>Welke bezoekers verwacht u?</w:t>
      </w:r>
    </w:p>
    <w:p w14:paraId="6D78E3E8"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Onze deelnemers en begeleiders komen vanuit het hele land.</w:t>
      </w:r>
    </w:p>
    <w:p w14:paraId="51CC3544"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Van elke deelnemer zijn </w:t>
      </w:r>
      <w:proofErr w:type="spellStart"/>
      <w:r w:rsidRPr="000B7EE0">
        <w:rPr>
          <w:rFonts w:ascii="Calibri" w:hAnsi="Calibri" w:cs="Calibri"/>
          <w:sz w:val="22"/>
          <w:szCs w:val="22"/>
        </w:rPr>
        <w:t>naw-gegevens</w:t>
      </w:r>
      <w:proofErr w:type="spellEnd"/>
      <w:r w:rsidRPr="000B7EE0">
        <w:rPr>
          <w:rFonts w:ascii="Calibri" w:hAnsi="Calibri" w:cs="Calibri"/>
          <w:sz w:val="22"/>
          <w:szCs w:val="22"/>
        </w:rPr>
        <w:t xml:space="preserve"> aanwezig. </w:t>
      </w:r>
    </w:p>
    <w:p w14:paraId="22244074"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We verwachten 950 tot 1.000 deelnemers en maximaal 250 begeleiders van minderjarigen. Deze mensen zijn nooit allemaal tegelijk op het terrein aanwezig, vanwege het doorstroom karakter van het evenement.</w:t>
      </w:r>
    </w:p>
    <w:p w14:paraId="63C9784E"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Onze deelnemers zijn in de leeftijd van 8 tot 70 jaar, maar het overgrote deel van onze deelnemers zijn jonge, fitte, sportieve mensen die geen verhoogd risico vormen op het gebied van corona. </w:t>
      </w:r>
    </w:p>
    <w:p w14:paraId="43194431"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Publiek is niet toegestaan. </w:t>
      </w:r>
    </w:p>
    <w:p w14:paraId="3B59EF4E"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Voor minderjarige deelnemers is begeleiding toegestaan. (1 meerjarige begeleider per minderjarige.)</w:t>
      </w:r>
    </w:p>
    <w:p w14:paraId="043E6592"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De eerste groep deelnemers start om 9:30 uur. De laatste start om 13:30 uur. Om 16:00 uur wordt </w:t>
      </w:r>
      <w:proofErr w:type="gramStart"/>
      <w:r w:rsidRPr="000B7EE0">
        <w:rPr>
          <w:rFonts w:ascii="Calibri" w:hAnsi="Calibri" w:cs="Calibri"/>
          <w:sz w:val="22"/>
          <w:szCs w:val="22"/>
        </w:rPr>
        <w:t>het</w:t>
      </w:r>
      <w:proofErr w:type="gramEnd"/>
      <w:r w:rsidRPr="000B7EE0">
        <w:rPr>
          <w:rFonts w:ascii="Calibri" w:hAnsi="Calibri" w:cs="Calibri"/>
          <w:sz w:val="22"/>
          <w:szCs w:val="22"/>
        </w:rPr>
        <w:t xml:space="preserve"> parcours gesloten, vanwege de invallende duisternis. </w:t>
      </w:r>
    </w:p>
    <w:p w14:paraId="68CB4A88"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Bezoekers wordt verzocht maximaal 1 uur voor hun starttijd aanwezig te zijn op het terrein. Na de finish worden deelnemers verzocht zo snel mogelijk om te kleden en huiswaarts te gaan.</w:t>
      </w:r>
    </w:p>
    <w:p w14:paraId="59F741F5" w14:textId="77777777" w:rsidR="00BD265D" w:rsidRPr="000B7EE0" w:rsidRDefault="00BD265D" w:rsidP="000B7EE0">
      <w:pPr>
        <w:rPr>
          <w:rFonts w:ascii="Calibri" w:hAnsi="Calibri" w:cs="Calibri"/>
          <w:sz w:val="22"/>
          <w:szCs w:val="22"/>
        </w:rPr>
      </w:pPr>
    </w:p>
    <w:p w14:paraId="7DAA4C2F" w14:textId="77777777" w:rsidR="00BD265D" w:rsidRPr="000B7EE0" w:rsidRDefault="00BD265D" w:rsidP="000B7EE0">
      <w:pPr>
        <w:rPr>
          <w:rFonts w:ascii="Calibri" w:eastAsia="Arial" w:hAnsi="Calibri" w:cs="Calibri"/>
          <w:b/>
          <w:i/>
          <w:color w:val="000000"/>
          <w:sz w:val="22"/>
          <w:szCs w:val="22"/>
        </w:rPr>
      </w:pPr>
      <w:r w:rsidRPr="000B7EE0">
        <w:rPr>
          <w:rFonts w:ascii="Calibri" w:eastAsia="Arial" w:hAnsi="Calibri" w:cs="Calibri"/>
          <w:i/>
          <w:color w:val="000000"/>
          <w:sz w:val="22"/>
          <w:szCs w:val="22"/>
        </w:rPr>
        <w:t>3.2</w:t>
      </w:r>
      <w:r w:rsidRPr="000B7EE0">
        <w:rPr>
          <w:rFonts w:ascii="Calibri" w:eastAsia="Arial" w:hAnsi="Calibri" w:cs="Calibri"/>
          <w:i/>
          <w:color w:val="000000"/>
          <w:sz w:val="22"/>
          <w:szCs w:val="22"/>
        </w:rPr>
        <w:tab/>
        <w:t>Toegang tot het terrein</w:t>
      </w:r>
    </w:p>
    <w:p w14:paraId="0939B4C4"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Toegang tot ons start- finishterrein is alleen mogelijk met </w:t>
      </w:r>
    </w:p>
    <w:p w14:paraId="05D88944"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1. het bewijs van inschrijving; </w:t>
      </w:r>
    </w:p>
    <w:p w14:paraId="5F16A2CF"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2. een corona toegangsbewijs (CTB), vanaf 18 jaar;</w:t>
      </w:r>
    </w:p>
    <w:p w14:paraId="0270C661"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3. een gezondheidscheck;</w:t>
      </w:r>
    </w:p>
    <w:p w14:paraId="3B772F49"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Na controle van bovenstaande wordt bij akkoord een polsbandjes uitgedeeld die niet overdraagbaar is. Het op- en aflopen van het terrein wordt met dit bandje gemakkelijker, omdat mensen dan niet elke keer hun CTB hoeven te laten zien.</w:t>
      </w:r>
    </w:p>
    <w:p w14:paraId="665DD844"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De controle voor toegang vindt plaats op twee locaties. 1. op de parkeerplaats van het evenement 2. </w:t>
      </w:r>
      <w:proofErr w:type="gramStart"/>
      <w:r w:rsidRPr="000B7EE0">
        <w:rPr>
          <w:rFonts w:ascii="Calibri" w:hAnsi="Calibri" w:cs="Calibri"/>
          <w:sz w:val="22"/>
          <w:szCs w:val="22"/>
        </w:rPr>
        <w:t>bij</w:t>
      </w:r>
      <w:proofErr w:type="gramEnd"/>
      <w:r w:rsidRPr="000B7EE0">
        <w:rPr>
          <w:rFonts w:ascii="Calibri" w:hAnsi="Calibri" w:cs="Calibri"/>
          <w:sz w:val="22"/>
          <w:szCs w:val="22"/>
        </w:rPr>
        <w:t xml:space="preserve"> de ingang van het start- finishterrein. Op deze manier is spreiding van mensen mogelijk en vindt geen oponthoud plaats. Deelnemers die op de parkeerplaats een CTB bandje hebben ontvangen kunnen deze bij de ingang van het start- finishterrein laten zien en direct doorlopen. </w:t>
      </w:r>
    </w:p>
    <w:p w14:paraId="393E83E4"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Bij de toegangscontroles worden de gezondheidschecks van het RIVM opgehangen. Indien deelnemers of begeleiders een vraag van deze check met ‘ja’ beantwoord, wordt toegang geweigerd. </w:t>
      </w:r>
    </w:p>
    <w:p w14:paraId="2E569DD7"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Publiek is niet toegestaan. Zonder inschrijfbewijs wordt geen toegang verleend tot het start- finishterrein. </w:t>
      </w:r>
    </w:p>
    <w:p w14:paraId="4BF21D0B"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Begeleiding van jeugd behoort niet tot het publiek. Per minderjarige deelnemer (tot en met 17 jaar) wordt 1 meerderjarige begeleider toegang verleend tot het start- finishterrein. In de informatie e-mail aan de deelnemers wordt echter opgeroepen om met zo min mogelijk begeleiding te komen en zoveel mogelijk samen te rijden.</w:t>
      </w:r>
    </w:p>
    <w:p w14:paraId="225103F8" w14:textId="77777777" w:rsidR="00BD265D" w:rsidRPr="000B7EE0" w:rsidRDefault="00BD265D" w:rsidP="000B7EE0">
      <w:pPr>
        <w:rPr>
          <w:rFonts w:ascii="Calibri" w:hAnsi="Calibri" w:cs="Calibri"/>
          <w:sz w:val="22"/>
          <w:szCs w:val="22"/>
        </w:rPr>
      </w:pPr>
    </w:p>
    <w:p w14:paraId="1911F3D3" w14:textId="77777777" w:rsidR="00BD265D" w:rsidRPr="000B7EE0" w:rsidRDefault="00BD265D" w:rsidP="000B7EE0">
      <w:pPr>
        <w:rPr>
          <w:rFonts w:ascii="Calibri" w:eastAsia="Arial" w:hAnsi="Calibri" w:cs="Calibri"/>
          <w:b/>
          <w:i/>
          <w:color w:val="000000"/>
          <w:sz w:val="22"/>
          <w:szCs w:val="22"/>
        </w:rPr>
      </w:pPr>
      <w:bookmarkStart w:id="15" w:name="_heading=h.h19n4xqv24yp" w:colFirst="0" w:colLast="0"/>
      <w:bookmarkEnd w:id="15"/>
      <w:r w:rsidRPr="000B7EE0">
        <w:rPr>
          <w:rFonts w:ascii="Calibri" w:eastAsia="Arial" w:hAnsi="Calibri" w:cs="Calibri"/>
          <w:i/>
          <w:color w:val="000000"/>
          <w:sz w:val="22"/>
          <w:szCs w:val="22"/>
        </w:rPr>
        <w:t>3.3</w:t>
      </w:r>
      <w:r w:rsidRPr="000B7EE0">
        <w:rPr>
          <w:rFonts w:ascii="Calibri" w:eastAsia="Arial" w:hAnsi="Calibri" w:cs="Calibri"/>
          <w:i/>
          <w:color w:val="000000"/>
          <w:sz w:val="22"/>
          <w:szCs w:val="22"/>
        </w:rPr>
        <w:tab/>
        <w:t>Bron- en contactonderzoek GGD</w:t>
      </w:r>
    </w:p>
    <w:p w14:paraId="60C39801"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lastRenderedPageBreak/>
        <w:t xml:space="preserve">Deelnemers en begeleiding worden verzocht zich te registreren in het kader van het bron- en contactonderzoek van de GGD. Dit registratieformulier zal beschikbaar zijn bij de toegangscontroles van het terrein. </w:t>
      </w:r>
    </w:p>
    <w:p w14:paraId="4AAB3A9A"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Deze gegevens zullen niet toegankelijk zijn voor derden.</w:t>
      </w:r>
    </w:p>
    <w:p w14:paraId="25F3F06D"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Op het formulier wordt gevraagd toestemming te geven voor het registreren van de gegevens voor toepassing bij het bron- en contactonderzoek door de GGD.</w:t>
      </w:r>
    </w:p>
    <w:p w14:paraId="1A5B4E35"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Deze gegevens worden maximaal 14 dagen bewaard en daarna vernietigd. </w:t>
      </w:r>
    </w:p>
    <w:p w14:paraId="3BD3FB1B" w14:textId="77777777" w:rsidR="00BD265D" w:rsidRPr="000B7EE0" w:rsidRDefault="00BD265D" w:rsidP="000B7EE0">
      <w:pPr>
        <w:rPr>
          <w:rFonts w:ascii="Calibri" w:hAnsi="Calibri" w:cs="Calibri"/>
          <w:sz w:val="22"/>
          <w:szCs w:val="22"/>
        </w:rPr>
      </w:pPr>
    </w:p>
    <w:p w14:paraId="4E5508F5" w14:textId="77777777" w:rsidR="00BD265D" w:rsidRPr="000B7EE0" w:rsidRDefault="00BD265D" w:rsidP="000B7EE0">
      <w:pPr>
        <w:rPr>
          <w:rFonts w:ascii="Calibri" w:eastAsia="Arial" w:hAnsi="Calibri" w:cs="Calibri"/>
          <w:b/>
          <w:i/>
          <w:color w:val="000000"/>
          <w:sz w:val="22"/>
          <w:szCs w:val="22"/>
        </w:rPr>
      </w:pPr>
      <w:bookmarkStart w:id="16" w:name="_heading=h.xk1c4t6nxjgc" w:colFirst="0" w:colLast="0"/>
      <w:bookmarkEnd w:id="16"/>
      <w:r w:rsidRPr="000B7EE0">
        <w:rPr>
          <w:rFonts w:ascii="Calibri" w:eastAsia="Arial" w:hAnsi="Calibri" w:cs="Calibri"/>
          <w:i/>
          <w:color w:val="000000"/>
          <w:sz w:val="22"/>
          <w:szCs w:val="22"/>
        </w:rPr>
        <w:t>3.4</w:t>
      </w:r>
      <w:r w:rsidRPr="000B7EE0">
        <w:rPr>
          <w:rFonts w:ascii="Calibri" w:eastAsia="Arial" w:hAnsi="Calibri" w:cs="Calibri"/>
          <w:i/>
          <w:color w:val="000000"/>
          <w:sz w:val="22"/>
          <w:szCs w:val="22"/>
        </w:rPr>
        <w:tab/>
        <w:t>Corona Maatregelen op het terrein</w:t>
      </w:r>
    </w:p>
    <w:p w14:paraId="2F458A27" w14:textId="77777777" w:rsidR="00BD265D" w:rsidRPr="000B7EE0" w:rsidRDefault="00BD265D" w:rsidP="000B7EE0">
      <w:pPr>
        <w:rPr>
          <w:rFonts w:ascii="Calibri" w:hAnsi="Calibri" w:cs="Calibri"/>
          <w:sz w:val="22"/>
          <w:szCs w:val="22"/>
        </w:rPr>
      </w:pPr>
    </w:p>
    <w:p w14:paraId="19D1CA45"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Ondanks het corona toegangsbewijs willen wij iedereen op het terrein oproepen zich te houden aan de corona maatregelen.</w:t>
      </w:r>
    </w:p>
    <w:p w14:paraId="20497337"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Op het terrein wordt iedereen herinnert aan de corona maatregelen op basis van corona hesjes en banners welke geleverd worden door de SBN. </w:t>
      </w:r>
    </w:p>
    <w:p w14:paraId="3CD5B6A9"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Op verschillende locaties zal </w:t>
      </w:r>
      <w:proofErr w:type="spellStart"/>
      <w:r w:rsidRPr="000B7EE0">
        <w:rPr>
          <w:rFonts w:ascii="Calibri" w:hAnsi="Calibri" w:cs="Calibri"/>
          <w:sz w:val="22"/>
          <w:szCs w:val="22"/>
        </w:rPr>
        <w:t>handgel</w:t>
      </w:r>
      <w:proofErr w:type="spellEnd"/>
      <w:r w:rsidRPr="000B7EE0">
        <w:rPr>
          <w:rFonts w:ascii="Calibri" w:hAnsi="Calibri" w:cs="Calibri"/>
          <w:sz w:val="22"/>
          <w:szCs w:val="22"/>
        </w:rPr>
        <w:t xml:space="preserve"> aanwezig zijn. Dit zal in ieder geval zijn bij de locaties van de toegangscontrole en bij het ophalen van de wedstrijdshirts. </w:t>
      </w:r>
    </w:p>
    <w:p w14:paraId="6DCD3547"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Deelnemers halen hun wedstrijdshirt op in een grote tent. In deze tent wordt gezorgd voor voldoende ventilatie en voldoende ruimte voor de deelnemers en vrijwilligers. Bij de ingang van de tent zal een vrijwilliger de toestroom van deelnemers reguleren. Indien er op enig moment te veel deelnemers binnen dreigen te komen zullen ze verzocht worden buiten even te wachten tot er voldoende ruimte is. Deelnemers kunnen enkel op vertoon van hun ID-bewijs hun wedstrijdshirt ophalen. Na het in ontvangst nemen van de shirts worden deelnemers verzocht direct deze tent te verlaten. </w:t>
      </w:r>
    </w:p>
    <w:p w14:paraId="7481D45C"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Er is geen mogelijkheid tot douchen na de run. Op basis van voorgaande jaren weten wij dat de douches erg druk zijn. Afstand houden is daar dan niet mogelijk. Voldoende douchegelegenheid om opstoppingen en drukte te voorkomen is niet haalbaar. Derhalve kiezen wij ervoor om geen douches aan te bieden en dit duidelijk met onze deelnemers te communiceren. Deelnemers wordt geadviseerd direct na de finish meteen om te kleden. Ook wordt geadviseerd een handdoek mee te nemen voor het geval het regent. Verder hebben wij uit voorzorg extra warmtedekens ingekocht. Indien een deelnemer onderkoeld is geraakt is er alsnog een mogelijkheid deze onder de douche te zetten in ons gebouw. Eén kleedkamer blijft hiervoor beschikbaar. </w:t>
      </w:r>
    </w:p>
    <w:p w14:paraId="33BCB918"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Indien deelnemers, begeleiding of vrijwilligers gebruik willen maken van een mondkapje dan is dat mogelijk. Er zijn uit voorzorg 150 mondkapjes aangeschaft.</w:t>
      </w:r>
    </w:p>
    <w:p w14:paraId="457AB4B1" w14:textId="77777777" w:rsidR="000B7EE0" w:rsidRDefault="000B7EE0" w:rsidP="000B7EE0">
      <w:pPr>
        <w:rPr>
          <w:rFonts w:ascii="Calibri" w:eastAsia="Arial" w:hAnsi="Calibri" w:cs="Calibri"/>
          <w:i/>
          <w:color w:val="000000"/>
          <w:sz w:val="22"/>
          <w:szCs w:val="22"/>
        </w:rPr>
      </w:pPr>
    </w:p>
    <w:p w14:paraId="5BE6A954" w14:textId="0F72C4DB" w:rsidR="00BD265D" w:rsidRPr="000B7EE0" w:rsidRDefault="00BD265D" w:rsidP="000B7EE0">
      <w:pPr>
        <w:rPr>
          <w:rFonts w:ascii="Calibri" w:eastAsia="Arial" w:hAnsi="Calibri" w:cs="Calibri"/>
          <w:sz w:val="22"/>
          <w:szCs w:val="22"/>
        </w:rPr>
      </w:pPr>
      <w:r w:rsidRPr="000B7EE0">
        <w:rPr>
          <w:rFonts w:ascii="Calibri" w:eastAsia="Arial" w:hAnsi="Calibri" w:cs="Calibri"/>
          <w:i/>
          <w:color w:val="000000"/>
          <w:sz w:val="22"/>
          <w:szCs w:val="22"/>
        </w:rPr>
        <w:t>3.5</w:t>
      </w:r>
      <w:r w:rsidRPr="000B7EE0">
        <w:rPr>
          <w:rFonts w:ascii="Calibri" w:eastAsia="Arial" w:hAnsi="Calibri" w:cs="Calibri"/>
          <w:i/>
          <w:color w:val="000000"/>
          <w:sz w:val="22"/>
          <w:szCs w:val="22"/>
        </w:rPr>
        <w:tab/>
        <w:t>Informatie aan bezoekers</w:t>
      </w:r>
      <w:r w:rsidRPr="000B7EE0">
        <w:rPr>
          <w:rFonts w:ascii="Calibri" w:eastAsia="Arial" w:hAnsi="Calibri" w:cs="Calibri"/>
          <w:i/>
          <w:color w:val="000000"/>
          <w:sz w:val="22"/>
          <w:szCs w:val="22"/>
        </w:rPr>
        <w:br/>
      </w:r>
      <w:r w:rsidRPr="000B7EE0">
        <w:rPr>
          <w:rFonts w:ascii="Calibri" w:hAnsi="Calibri" w:cs="Calibri"/>
          <w:sz w:val="22"/>
          <w:szCs w:val="22"/>
        </w:rPr>
        <w:t xml:space="preserve">Via </w:t>
      </w:r>
      <w:proofErr w:type="spellStart"/>
      <w:r w:rsidRPr="000B7EE0">
        <w:rPr>
          <w:rFonts w:ascii="Calibri" w:hAnsi="Calibri" w:cs="Calibri"/>
          <w:sz w:val="22"/>
          <w:szCs w:val="22"/>
        </w:rPr>
        <w:t>social</w:t>
      </w:r>
      <w:proofErr w:type="spellEnd"/>
      <w:r w:rsidRPr="000B7EE0">
        <w:rPr>
          <w:rFonts w:ascii="Calibri" w:hAnsi="Calibri" w:cs="Calibri"/>
          <w:sz w:val="22"/>
          <w:szCs w:val="22"/>
        </w:rPr>
        <w:t xml:space="preserve"> media worden deelnemers en overige geïnteresseerden op de hoogte gebracht van de geldende corona maatregelen bij ons evenement. Er wordt nadrukkelijk duidelijk gemaakt dat publiek niet is toegestaan. Alle deelnemers ontvangen in de week voorafgaand aan de wedstrijd een e-mail met de volgende extra corona informatie:</w:t>
      </w:r>
    </w:p>
    <w:p w14:paraId="3AFAD20F"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Ons start- finish terrein is alleen toegankelijk voor deelnemers of begeleiders van minderjarige deelnemers. </w:t>
      </w:r>
    </w:p>
    <w:p w14:paraId="43595B6C"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Deelname aan de wedstrijd toon je aan op basis van je inschrijving in combinatie met je ID-bewijs. Deze e-mail kun je uitgeprint meenemen naar de run of laten zien op je telefoon.</w:t>
      </w:r>
    </w:p>
    <w:p w14:paraId="56150D22"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lastRenderedPageBreak/>
        <w:t xml:space="preserve">Minderjarige deelnemers mogen per deelnemer 1 meerderjarige begeleider meenemen. Het verzoek om het aantal begeleiders echter zoveel mogelijk te beperken. </w:t>
      </w:r>
    </w:p>
    <w:p w14:paraId="00A5B576"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Deelnemers en begeleiders van 18 jaar en ouder moeten een geldig corona toegangsbewijs en een geldig ID-bewijs kunnen tonen.</w:t>
      </w:r>
    </w:p>
    <w:p w14:paraId="702F16C1"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Publiek is niet toegestaan op en rondom het terrein. Meefietsen is door het aangepaste parcours van dit jaar ook niet mogelijk. </w:t>
      </w:r>
    </w:p>
    <w:p w14:paraId="5988CE5E"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Kom op tijd, maar niet eerder dan 1 uur voorafgaand aan je starttijd op het terrein.</w:t>
      </w:r>
    </w:p>
    <w:p w14:paraId="7061D2DF"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Kom in je sportkleding, zodat je zo kort mogelijk in de omkleedtent hoeft te zijn.</w:t>
      </w:r>
    </w:p>
    <w:p w14:paraId="73E3B656"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Iedere deelnemer dient zijn of haar eigen wedstrijdshirt op te halen. Hierbij kan om ID bewijs gevraagd worden. Een shirt voor iemand anders ophalen is dus niet toegestaan. </w:t>
      </w:r>
    </w:p>
    <w:p w14:paraId="01D6EEDE"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Zoals elk jaar zijn er tenten als omkleedruimte. Je tas kun je hier op eigen risico achterlaten.</w:t>
      </w:r>
    </w:p>
    <w:p w14:paraId="2D96643C"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Meld je niet eerder dan 5 minuten vóór je starttijd bij het </w:t>
      </w:r>
      <w:proofErr w:type="spellStart"/>
      <w:r w:rsidRPr="000B7EE0">
        <w:rPr>
          <w:rFonts w:ascii="Calibri" w:hAnsi="Calibri" w:cs="Calibri"/>
          <w:sz w:val="22"/>
          <w:szCs w:val="22"/>
        </w:rPr>
        <w:t>startvak</w:t>
      </w:r>
      <w:proofErr w:type="spellEnd"/>
      <w:r w:rsidRPr="000B7EE0">
        <w:rPr>
          <w:rFonts w:ascii="Calibri" w:hAnsi="Calibri" w:cs="Calibri"/>
          <w:sz w:val="22"/>
          <w:szCs w:val="22"/>
        </w:rPr>
        <w:t xml:space="preserve">. </w:t>
      </w:r>
    </w:p>
    <w:p w14:paraId="7D90245E" w14:textId="77777777" w:rsidR="00BD265D" w:rsidRPr="000B7EE0" w:rsidRDefault="00BD265D" w:rsidP="000B7EE0">
      <w:pPr>
        <w:rPr>
          <w:rFonts w:ascii="Calibri" w:hAnsi="Calibri" w:cs="Calibri"/>
          <w:sz w:val="22"/>
          <w:szCs w:val="22"/>
        </w:rPr>
      </w:pPr>
      <w:r w:rsidRPr="000B7EE0">
        <w:rPr>
          <w:rFonts w:ascii="Calibri" w:hAnsi="Calibri" w:cs="Calibri"/>
          <w:sz w:val="22"/>
          <w:szCs w:val="22"/>
          <w:u w:val="single"/>
        </w:rPr>
        <w:t>Er is geen mogelijkheid tot douchen na afloop van de run.</w:t>
      </w:r>
      <w:r w:rsidRPr="000B7EE0">
        <w:rPr>
          <w:rFonts w:ascii="Calibri" w:hAnsi="Calibri" w:cs="Calibri"/>
          <w:sz w:val="22"/>
          <w:szCs w:val="22"/>
        </w:rPr>
        <w:t xml:space="preserve"> Loop na de finish zo snel mogelijk naar de omkleedtenten. Zorg voor een handdoek voor het geval regen of sneeuw je nat en koud hebben gemaakt en trek zo snel mogelijk warme, droge kleding aan.</w:t>
      </w:r>
    </w:p>
    <w:p w14:paraId="1DD02170"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Blijf niet hangen op het terrein en ga na afloop van de run zo snel mogelijk naar huis. </w:t>
      </w:r>
    </w:p>
    <w:p w14:paraId="05F5068E" w14:textId="4A8F78C4"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Indien je na afloop van de wedstrijd corona blijkt te hebben en op de wedstrijddag besmettelijk was dien je dit z.s.m. aan ons door te geven. </w:t>
      </w:r>
      <w:hyperlink r:id="rId22">
        <w:r w:rsidRPr="000B7EE0">
          <w:rPr>
            <w:rFonts w:ascii="Calibri" w:hAnsi="Calibri" w:cs="Calibri"/>
            <w:color w:val="1155CC"/>
            <w:sz w:val="22"/>
            <w:szCs w:val="22"/>
            <w:u w:val="single"/>
          </w:rPr>
          <w:t>secretariaatssd@gmail.com</w:t>
        </w:r>
      </w:hyperlink>
      <w:r w:rsidRPr="000B7EE0">
        <w:rPr>
          <w:rFonts w:ascii="Calibri" w:hAnsi="Calibri" w:cs="Calibri"/>
          <w:sz w:val="22"/>
          <w:szCs w:val="22"/>
        </w:rPr>
        <w:t xml:space="preserve"> </w:t>
      </w:r>
    </w:p>
    <w:p w14:paraId="54397F09" w14:textId="77777777" w:rsidR="000B7EE0" w:rsidRDefault="000B7EE0" w:rsidP="000B7EE0">
      <w:pPr>
        <w:rPr>
          <w:rFonts w:ascii="Calibri" w:eastAsia="Arial" w:hAnsi="Calibri" w:cs="Calibri"/>
          <w:color w:val="000000"/>
          <w:sz w:val="22"/>
          <w:szCs w:val="22"/>
        </w:rPr>
      </w:pPr>
    </w:p>
    <w:p w14:paraId="2409173B" w14:textId="1A39E1A2" w:rsidR="00BD265D" w:rsidRPr="000B7EE0" w:rsidRDefault="000B7EE0" w:rsidP="000B7EE0">
      <w:pPr>
        <w:rPr>
          <w:rFonts w:ascii="Calibri" w:eastAsia="Arial" w:hAnsi="Calibri" w:cs="Calibri"/>
          <w:color w:val="000000"/>
          <w:sz w:val="22"/>
          <w:szCs w:val="22"/>
        </w:rPr>
      </w:pPr>
      <w:r>
        <w:rPr>
          <w:rFonts w:ascii="Calibri" w:eastAsia="Arial" w:hAnsi="Calibri" w:cs="Calibri"/>
          <w:color w:val="000000"/>
          <w:sz w:val="22"/>
          <w:szCs w:val="22"/>
        </w:rPr>
        <w:t xml:space="preserve">4. </w:t>
      </w:r>
      <w:r w:rsidR="00BD265D" w:rsidRPr="000B7EE0">
        <w:rPr>
          <w:rFonts w:ascii="Calibri" w:eastAsia="Arial" w:hAnsi="Calibri" w:cs="Calibri"/>
          <w:color w:val="000000"/>
          <w:sz w:val="22"/>
          <w:szCs w:val="22"/>
        </w:rPr>
        <w:t>Voorzieningen</w:t>
      </w:r>
    </w:p>
    <w:p w14:paraId="0BCCFB44" w14:textId="77777777" w:rsidR="00BD265D" w:rsidRPr="000B7EE0" w:rsidRDefault="00BD265D" w:rsidP="000B7EE0">
      <w:pPr>
        <w:rPr>
          <w:rFonts w:ascii="Calibri" w:eastAsia="Arial" w:hAnsi="Calibri" w:cs="Calibri"/>
          <w:b/>
          <w:i/>
          <w:color w:val="000000"/>
          <w:sz w:val="22"/>
          <w:szCs w:val="22"/>
        </w:rPr>
      </w:pPr>
      <w:r w:rsidRPr="000B7EE0">
        <w:rPr>
          <w:rFonts w:ascii="Calibri" w:eastAsia="Arial" w:hAnsi="Calibri" w:cs="Calibri"/>
          <w:color w:val="000000"/>
          <w:sz w:val="22"/>
          <w:szCs w:val="22"/>
        </w:rPr>
        <w:br/>
      </w:r>
      <w:r w:rsidRPr="000B7EE0">
        <w:rPr>
          <w:rFonts w:ascii="Calibri" w:eastAsia="Arial" w:hAnsi="Calibri" w:cs="Calibri"/>
          <w:i/>
          <w:color w:val="000000"/>
          <w:sz w:val="22"/>
          <w:szCs w:val="22"/>
        </w:rPr>
        <w:t>4.1</w:t>
      </w:r>
      <w:r w:rsidRPr="000B7EE0">
        <w:rPr>
          <w:rFonts w:ascii="Calibri" w:eastAsia="Arial" w:hAnsi="Calibri" w:cs="Calibri"/>
          <w:i/>
          <w:color w:val="000000"/>
          <w:sz w:val="22"/>
          <w:szCs w:val="22"/>
        </w:rPr>
        <w:tab/>
        <w:t>Horeca</w:t>
      </w:r>
    </w:p>
    <w:p w14:paraId="51D02875"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Op het terrein wordt koffie/thee/fris en koeken verkocht door Try-Out. Dit zal gebeuren van onder de overkapping die vast zit aan het gebouw en aan één zijde open is. Hier staat een soort buitenbar welke voorzien is van plexiglas. Rondom deze bar is voldoende ruimte. Er wordt gewerkt met wegwerpmaterialen. Verder komt FC Dinxperlo met een bak en braad tent. Zij verkopen broodjes worst en hamburger. Alleen de vrijwilligers van FC Dinxperlo staan onder de tent. De afnemers staan buiten de tent. Rondom deze tent is eveneens voldoende ruimte. </w:t>
      </w:r>
    </w:p>
    <w:p w14:paraId="39ACF8A8" w14:textId="77777777" w:rsidR="00BD265D" w:rsidRPr="000B7EE0" w:rsidRDefault="00BD265D" w:rsidP="000B7EE0">
      <w:pPr>
        <w:rPr>
          <w:rFonts w:ascii="Calibri" w:eastAsia="Arial" w:hAnsi="Calibri" w:cs="Calibri"/>
          <w:b/>
          <w:i/>
          <w:color w:val="000000"/>
          <w:sz w:val="22"/>
          <w:szCs w:val="22"/>
          <w:highlight w:val="yellow"/>
        </w:rPr>
      </w:pPr>
    </w:p>
    <w:p w14:paraId="3BCC0AF1" w14:textId="77777777" w:rsidR="00BD265D" w:rsidRPr="000B7EE0" w:rsidRDefault="00BD265D" w:rsidP="000B7EE0">
      <w:pPr>
        <w:rPr>
          <w:rFonts w:ascii="Calibri" w:eastAsia="Arial" w:hAnsi="Calibri" w:cs="Calibri"/>
          <w:b/>
          <w:i/>
          <w:color w:val="000000"/>
          <w:sz w:val="22"/>
          <w:szCs w:val="22"/>
        </w:rPr>
      </w:pPr>
      <w:r w:rsidRPr="000B7EE0">
        <w:rPr>
          <w:rFonts w:ascii="Calibri" w:eastAsia="Arial" w:hAnsi="Calibri" w:cs="Calibri"/>
          <w:i/>
          <w:color w:val="000000"/>
          <w:sz w:val="22"/>
          <w:szCs w:val="22"/>
        </w:rPr>
        <w:t>4.2</w:t>
      </w:r>
      <w:r w:rsidRPr="000B7EE0">
        <w:rPr>
          <w:rFonts w:ascii="Calibri" w:eastAsia="Arial" w:hAnsi="Calibri" w:cs="Calibri"/>
          <w:i/>
          <w:color w:val="000000"/>
          <w:sz w:val="22"/>
          <w:szCs w:val="22"/>
        </w:rPr>
        <w:tab/>
        <w:t>Sanitaire voorzieningen</w:t>
      </w:r>
    </w:p>
    <w:p w14:paraId="1DCC8516"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De toiletwagens staan op een ruime en logische plek op het terrein. Zie hiervoor de bijgevoegde plattegrond. Om drukte en opstoppingen te voorkomen is extra WC-capaciteit geregeld. De toiletten worden gedurende de dag schoongemaakt door een vrijwilliger. </w:t>
      </w:r>
    </w:p>
    <w:p w14:paraId="4A1A660C" w14:textId="77777777" w:rsidR="00BD265D" w:rsidRPr="000B7EE0" w:rsidRDefault="00BD265D" w:rsidP="000B7EE0">
      <w:pPr>
        <w:rPr>
          <w:rFonts w:ascii="Calibri" w:hAnsi="Calibri" w:cs="Calibri"/>
          <w:sz w:val="22"/>
          <w:szCs w:val="22"/>
        </w:rPr>
      </w:pPr>
    </w:p>
    <w:p w14:paraId="71C9B804" w14:textId="77777777" w:rsidR="00BD265D" w:rsidRPr="000B7EE0" w:rsidRDefault="00BD265D" w:rsidP="000B7EE0">
      <w:pPr>
        <w:rPr>
          <w:rFonts w:ascii="Calibri" w:eastAsia="Arial" w:hAnsi="Calibri" w:cs="Calibri"/>
          <w:b/>
          <w:i/>
          <w:color w:val="000000"/>
          <w:sz w:val="22"/>
          <w:szCs w:val="22"/>
        </w:rPr>
      </w:pPr>
      <w:r w:rsidRPr="000B7EE0">
        <w:rPr>
          <w:rFonts w:ascii="Calibri" w:eastAsia="Arial" w:hAnsi="Calibri" w:cs="Calibri"/>
          <w:i/>
          <w:color w:val="000000"/>
          <w:sz w:val="22"/>
          <w:szCs w:val="22"/>
        </w:rPr>
        <w:t>4.3</w:t>
      </w:r>
      <w:r w:rsidRPr="000B7EE0">
        <w:rPr>
          <w:rFonts w:ascii="Calibri" w:eastAsia="Arial" w:hAnsi="Calibri" w:cs="Calibri"/>
          <w:i/>
          <w:color w:val="000000"/>
          <w:sz w:val="22"/>
          <w:szCs w:val="22"/>
        </w:rPr>
        <w:tab/>
        <w:t>Contactpersoon en toezicht</w:t>
      </w:r>
    </w:p>
    <w:p w14:paraId="62A5739A" w14:textId="77777777" w:rsidR="00BD265D" w:rsidRPr="000B7EE0" w:rsidRDefault="00BD265D" w:rsidP="000B7EE0">
      <w:pPr>
        <w:rPr>
          <w:rFonts w:ascii="Calibri" w:hAnsi="Calibri" w:cs="Calibri"/>
          <w:sz w:val="22"/>
          <w:szCs w:val="22"/>
        </w:rPr>
      </w:pPr>
    </w:p>
    <w:p w14:paraId="0050C86B"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Corona coördinator: Heleen Klumpenhouwer: </w:t>
      </w:r>
    </w:p>
    <w:p w14:paraId="362572CF"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Verantwoordelijke naleving van dit protocol: Heleen Klumpenhouwer: </w:t>
      </w:r>
    </w:p>
    <w:p w14:paraId="55B2430B"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Aanspreekpunt gemeente en hulpdiensten: Heleen Klumpenhouwer: </w:t>
      </w:r>
    </w:p>
    <w:p w14:paraId="32C2EF0A" w14:textId="77777777" w:rsidR="00BD265D" w:rsidRPr="000B7EE0" w:rsidRDefault="00BD265D" w:rsidP="000B7EE0">
      <w:pPr>
        <w:rPr>
          <w:rFonts w:ascii="Calibri" w:hAnsi="Calibri" w:cs="Calibri"/>
          <w:sz w:val="22"/>
          <w:szCs w:val="22"/>
        </w:rPr>
      </w:pPr>
    </w:p>
    <w:p w14:paraId="7B5917A3"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Reserve contactpersonen en </w:t>
      </w:r>
      <w:proofErr w:type="spellStart"/>
      <w:r w:rsidRPr="000B7EE0">
        <w:rPr>
          <w:rFonts w:ascii="Calibri" w:hAnsi="Calibri" w:cs="Calibri"/>
          <w:sz w:val="22"/>
          <w:szCs w:val="22"/>
        </w:rPr>
        <w:t>mede-bestuursleden</w:t>
      </w:r>
      <w:proofErr w:type="spellEnd"/>
      <w:r w:rsidRPr="000B7EE0">
        <w:rPr>
          <w:rFonts w:ascii="Calibri" w:hAnsi="Calibri" w:cs="Calibri"/>
          <w:sz w:val="22"/>
          <w:szCs w:val="22"/>
        </w:rPr>
        <w:t xml:space="preserve">: </w:t>
      </w:r>
    </w:p>
    <w:p w14:paraId="23ECD395" w14:textId="77777777" w:rsidR="00BD265D" w:rsidRPr="000B7EE0" w:rsidRDefault="00BD265D" w:rsidP="000B7EE0">
      <w:pPr>
        <w:rPr>
          <w:rFonts w:ascii="Calibri" w:hAnsi="Calibri" w:cs="Calibri"/>
          <w:sz w:val="22"/>
          <w:szCs w:val="22"/>
        </w:rPr>
      </w:pPr>
      <w:r w:rsidRPr="000B7EE0">
        <w:rPr>
          <w:rFonts w:ascii="Calibri" w:hAnsi="Calibri" w:cs="Calibri"/>
          <w:sz w:val="22"/>
          <w:szCs w:val="22"/>
        </w:rPr>
        <w:t xml:space="preserve">Niek </w:t>
      </w:r>
      <w:proofErr w:type="spellStart"/>
      <w:r w:rsidRPr="000B7EE0">
        <w:rPr>
          <w:rFonts w:ascii="Calibri" w:hAnsi="Calibri" w:cs="Calibri"/>
          <w:sz w:val="22"/>
          <w:szCs w:val="22"/>
        </w:rPr>
        <w:t>Heijink</w:t>
      </w:r>
      <w:proofErr w:type="spellEnd"/>
      <w:r w:rsidRPr="000B7EE0">
        <w:rPr>
          <w:rFonts w:ascii="Calibri" w:hAnsi="Calibri" w:cs="Calibri"/>
          <w:sz w:val="22"/>
          <w:szCs w:val="22"/>
        </w:rPr>
        <w:t xml:space="preserve">: </w:t>
      </w:r>
    </w:p>
    <w:p w14:paraId="0EEC598F" w14:textId="2869DDA4" w:rsidR="00BD265D" w:rsidRPr="000B7EE0" w:rsidRDefault="00BD265D" w:rsidP="000B7EE0">
      <w:pPr>
        <w:rPr>
          <w:rFonts w:ascii="Calibri" w:hAnsi="Calibri" w:cs="Calibri"/>
          <w:sz w:val="22"/>
          <w:szCs w:val="22"/>
        </w:rPr>
      </w:pPr>
      <w:r w:rsidRPr="000B7EE0">
        <w:rPr>
          <w:rFonts w:ascii="Calibri" w:hAnsi="Calibri" w:cs="Calibri"/>
          <w:sz w:val="22"/>
          <w:szCs w:val="22"/>
        </w:rPr>
        <w:t>Martine Heinen-</w:t>
      </w:r>
      <w:proofErr w:type="spellStart"/>
      <w:r w:rsidRPr="000B7EE0">
        <w:rPr>
          <w:rFonts w:ascii="Calibri" w:hAnsi="Calibri" w:cs="Calibri"/>
          <w:sz w:val="22"/>
          <w:szCs w:val="22"/>
        </w:rPr>
        <w:t>Brinkmann</w:t>
      </w:r>
      <w:proofErr w:type="spellEnd"/>
      <w:r w:rsidRPr="000B7EE0">
        <w:rPr>
          <w:rFonts w:ascii="Calibri" w:hAnsi="Calibri" w:cs="Calibri"/>
          <w:sz w:val="22"/>
          <w:szCs w:val="22"/>
        </w:rPr>
        <w:t xml:space="preserve">: </w:t>
      </w:r>
    </w:p>
    <w:sectPr w:rsidR="00BD265D" w:rsidRPr="000B7EE0" w:rsidSect="00355543">
      <w:headerReference w:type="default" r:id="rId23"/>
      <w:footerReference w:type="default" r:id="rId24"/>
      <w:pgSz w:w="11900" w:h="16840"/>
      <w:pgMar w:top="2835" w:right="1418" w:bottom="226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30E0A3" w14:textId="77777777" w:rsidR="00BD321F" w:rsidRDefault="00BD321F" w:rsidP="003B16BB">
      <w:r>
        <w:separator/>
      </w:r>
    </w:p>
  </w:endnote>
  <w:endnote w:type="continuationSeparator" w:id="0">
    <w:p w14:paraId="65AA43DA" w14:textId="77777777" w:rsidR="00BD321F" w:rsidRDefault="00BD321F" w:rsidP="003B16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rlito">
    <w:altName w:val="Calibri"/>
    <w:panose1 w:val="020B0604020202020204"/>
    <w:charset w:val="00"/>
    <w:family w:val="swiss"/>
    <w:pitch w:val="variable"/>
  </w:font>
  <w:font w:name=" ”÷'E4">
    <w:altName w:val="Calibri"/>
    <w:panose1 w:val="020B0604020202020204"/>
    <w:charset w:val="4D"/>
    <w:family w:val="auto"/>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60B89" w14:textId="77777777" w:rsidR="00714DFA" w:rsidRDefault="00714DFA">
    <w:pPr>
      <w:pStyle w:val="Voettekst"/>
    </w:pPr>
  </w:p>
  <w:p w14:paraId="3FD540C4" w14:textId="77777777" w:rsidR="00714DFA" w:rsidRDefault="00714DF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F8B834" w14:textId="77777777" w:rsidR="00BD321F" w:rsidRDefault="00BD321F" w:rsidP="003B16BB">
      <w:r>
        <w:separator/>
      </w:r>
    </w:p>
  </w:footnote>
  <w:footnote w:type="continuationSeparator" w:id="0">
    <w:p w14:paraId="368CC66A" w14:textId="77777777" w:rsidR="00BD321F" w:rsidRDefault="00BD321F" w:rsidP="003B16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C0CCA" w14:textId="77777777" w:rsidR="003B16BB" w:rsidRDefault="00211886">
    <w:pPr>
      <w:pStyle w:val="Koptekst"/>
    </w:pPr>
    <w:r>
      <w:rPr>
        <w:noProof/>
        <w:lang w:eastAsia="nl-NL"/>
      </w:rPr>
      <w:drawing>
        <wp:anchor distT="0" distB="0" distL="114300" distR="114300" simplePos="0" relativeHeight="251658240" behindDoc="1" locked="0" layoutInCell="1" allowOverlap="1" wp14:anchorId="3FB4D879" wp14:editId="17E1663D">
          <wp:simplePos x="0" y="0"/>
          <wp:positionH relativeFrom="margin">
            <wp:posOffset>-899795</wp:posOffset>
          </wp:positionH>
          <wp:positionV relativeFrom="margin">
            <wp:posOffset>-1803848</wp:posOffset>
          </wp:positionV>
          <wp:extent cx="7563615" cy="10703859"/>
          <wp:effectExtent l="0" t="0" r="5715"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0215 SBN-volgpapier-def.pdf"/>
                  <pic:cNvPicPr/>
                </pic:nvPicPr>
                <pic:blipFill>
                  <a:blip r:embed="rId1">
                    <a:extLst>
                      <a:ext uri="{28A0092B-C50C-407E-A947-70E740481C1C}">
                        <a14:useLocalDpi xmlns:a14="http://schemas.microsoft.com/office/drawing/2010/main" val="0"/>
                      </a:ext>
                    </a:extLst>
                  </a:blip>
                  <a:stretch>
                    <a:fillRect/>
                  </a:stretch>
                </pic:blipFill>
                <pic:spPr>
                  <a:xfrm>
                    <a:off x="0" y="0"/>
                    <a:ext cx="7563615" cy="10703859"/>
                  </a:xfrm>
                  <a:prstGeom prst="rect">
                    <a:avLst/>
                  </a:prstGeom>
                </pic:spPr>
              </pic:pic>
            </a:graphicData>
          </a:graphic>
          <wp14:sizeRelH relativeFrom="margin">
            <wp14:pctWidth>0</wp14:pctWidth>
          </wp14:sizeRelH>
          <wp14:sizeRelV relativeFrom="margin">
            <wp14:pctHeight>0</wp14:pctHeight>
          </wp14:sizeRelV>
        </wp:anchor>
      </w:drawing>
    </w:r>
  </w:p>
  <w:p w14:paraId="54B3772D" w14:textId="77777777" w:rsidR="003B16BB" w:rsidRDefault="00D67C7C">
    <w:pPr>
      <w:pStyle w:val="Koptekst"/>
    </w:pPr>
    <w:r>
      <w:softHyphen/>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733E6"/>
    <w:multiLevelType w:val="multilevel"/>
    <w:tmpl w:val="56D249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A10175"/>
    <w:multiLevelType w:val="multilevel"/>
    <w:tmpl w:val="38464C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34634C"/>
    <w:multiLevelType w:val="hybridMultilevel"/>
    <w:tmpl w:val="F20089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0071F6E"/>
    <w:multiLevelType w:val="hybridMultilevel"/>
    <w:tmpl w:val="7C3A3D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7123340"/>
    <w:multiLevelType w:val="hybridMultilevel"/>
    <w:tmpl w:val="C11CDA1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4E771B0"/>
    <w:multiLevelType w:val="hybridMultilevel"/>
    <w:tmpl w:val="73D2CC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6A12FD1"/>
    <w:multiLevelType w:val="hybridMultilevel"/>
    <w:tmpl w:val="46C2D7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8101A24"/>
    <w:multiLevelType w:val="multilevel"/>
    <w:tmpl w:val="3662C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46A10A9"/>
    <w:multiLevelType w:val="hybridMultilevel"/>
    <w:tmpl w:val="4B22C8C4"/>
    <w:lvl w:ilvl="0" w:tplc="0413000F">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7132513"/>
    <w:multiLevelType w:val="multilevel"/>
    <w:tmpl w:val="E37825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7586993"/>
    <w:multiLevelType w:val="hybridMultilevel"/>
    <w:tmpl w:val="DD3CD0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3C194EA4"/>
    <w:multiLevelType w:val="multilevel"/>
    <w:tmpl w:val="7124D4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45755BB6"/>
    <w:multiLevelType w:val="hybridMultilevel"/>
    <w:tmpl w:val="CAAE318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3D655EE"/>
    <w:multiLevelType w:val="hybridMultilevel"/>
    <w:tmpl w:val="CC14C2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5565C4E"/>
    <w:multiLevelType w:val="multilevel"/>
    <w:tmpl w:val="CBDE99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5B22DF8"/>
    <w:multiLevelType w:val="multilevel"/>
    <w:tmpl w:val="94C49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83B64A0"/>
    <w:multiLevelType w:val="multilevel"/>
    <w:tmpl w:val="F6EA0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8DE6183"/>
    <w:multiLevelType w:val="multilevel"/>
    <w:tmpl w:val="3DB6D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9010DD3"/>
    <w:multiLevelType w:val="hybridMultilevel"/>
    <w:tmpl w:val="692883F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6EC016DE"/>
    <w:multiLevelType w:val="multilevel"/>
    <w:tmpl w:val="0980B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7166164"/>
    <w:multiLevelType w:val="multilevel"/>
    <w:tmpl w:val="1AF8E1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7391328"/>
    <w:multiLevelType w:val="hybridMultilevel"/>
    <w:tmpl w:val="35F44B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BDC0B8D"/>
    <w:multiLevelType w:val="multilevel"/>
    <w:tmpl w:val="C986D7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DD94D4B"/>
    <w:multiLevelType w:val="hybridMultilevel"/>
    <w:tmpl w:val="99EC6A80"/>
    <w:lvl w:ilvl="0" w:tplc="226A9D4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0"/>
  </w:num>
  <w:num w:numId="2">
    <w:abstractNumId w:val="1"/>
  </w:num>
  <w:num w:numId="3">
    <w:abstractNumId w:val="19"/>
  </w:num>
  <w:num w:numId="4">
    <w:abstractNumId w:val="0"/>
  </w:num>
  <w:num w:numId="5">
    <w:abstractNumId w:val="16"/>
  </w:num>
  <w:num w:numId="6">
    <w:abstractNumId w:val="12"/>
  </w:num>
  <w:num w:numId="7">
    <w:abstractNumId w:val="21"/>
  </w:num>
  <w:num w:numId="8">
    <w:abstractNumId w:val="6"/>
  </w:num>
  <w:num w:numId="9">
    <w:abstractNumId w:val="10"/>
  </w:num>
  <w:num w:numId="10">
    <w:abstractNumId w:val="23"/>
  </w:num>
  <w:num w:numId="11">
    <w:abstractNumId w:val="2"/>
  </w:num>
  <w:num w:numId="12">
    <w:abstractNumId w:val="5"/>
  </w:num>
  <w:num w:numId="13">
    <w:abstractNumId w:val="14"/>
  </w:num>
  <w:num w:numId="14">
    <w:abstractNumId w:val="11"/>
  </w:num>
  <w:num w:numId="15">
    <w:abstractNumId w:val="17"/>
  </w:num>
  <w:num w:numId="16">
    <w:abstractNumId w:val="22"/>
  </w:num>
  <w:num w:numId="17">
    <w:abstractNumId w:val="7"/>
  </w:num>
  <w:num w:numId="18">
    <w:abstractNumId w:val="15"/>
  </w:num>
  <w:num w:numId="19">
    <w:abstractNumId w:val="9"/>
  </w:num>
  <w:num w:numId="20">
    <w:abstractNumId w:val="4"/>
  </w:num>
  <w:num w:numId="21">
    <w:abstractNumId w:val="3"/>
  </w:num>
  <w:num w:numId="22">
    <w:abstractNumId w:val="13"/>
  </w:num>
  <w:num w:numId="23">
    <w:abstractNumId w:val="8"/>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attachedTemplate r:id="rId1"/>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4056"/>
    <w:rsid w:val="000B7EE0"/>
    <w:rsid w:val="00144A53"/>
    <w:rsid w:val="00211886"/>
    <w:rsid w:val="0024749F"/>
    <w:rsid w:val="00262FFB"/>
    <w:rsid w:val="002E6BC2"/>
    <w:rsid w:val="00307D08"/>
    <w:rsid w:val="00355543"/>
    <w:rsid w:val="003B16BB"/>
    <w:rsid w:val="00410542"/>
    <w:rsid w:val="00426913"/>
    <w:rsid w:val="004F55CC"/>
    <w:rsid w:val="00541177"/>
    <w:rsid w:val="00574C4C"/>
    <w:rsid w:val="005B3F9B"/>
    <w:rsid w:val="00714DFA"/>
    <w:rsid w:val="00763D84"/>
    <w:rsid w:val="008965BB"/>
    <w:rsid w:val="008C6905"/>
    <w:rsid w:val="008E2C68"/>
    <w:rsid w:val="009409E1"/>
    <w:rsid w:val="00945606"/>
    <w:rsid w:val="00A8220E"/>
    <w:rsid w:val="00B747A1"/>
    <w:rsid w:val="00BD265D"/>
    <w:rsid w:val="00BD321F"/>
    <w:rsid w:val="00BE5B93"/>
    <w:rsid w:val="00C365D5"/>
    <w:rsid w:val="00C82562"/>
    <w:rsid w:val="00D15EF9"/>
    <w:rsid w:val="00D67C7C"/>
    <w:rsid w:val="00D77F3F"/>
    <w:rsid w:val="00DF3EC2"/>
    <w:rsid w:val="00E70922"/>
    <w:rsid w:val="00F45675"/>
    <w:rsid w:val="00F8405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C135D5"/>
  <w14:defaultImageDpi w14:val="32767"/>
  <w15:chartTrackingRefBased/>
  <w15:docId w15:val="{C5C2E1A5-06BC-CA4C-83D1-835D4F295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rsid w:val="00714DFA"/>
  </w:style>
  <w:style w:type="paragraph" w:styleId="Kop1">
    <w:name w:val="heading 1"/>
    <w:basedOn w:val="Standaard"/>
    <w:next w:val="Standaard"/>
    <w:link w:val="Kop1Char"/>
    <w:uiPriority w:val="9"/>
    <w:qFormat/>
    <w:rsid w:val="00F8405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semiHidden/>
    <w:unhideWhenUsed/>
    <w:qFormat/>
    <w:rsid w:val="00BD265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Kop3">
    <w:name w:val="heading 3"/>
    <w:basedOn w:val="Standaard"/>
    <w:next w:val="Standaard"/>
    <w:link w:val="Kop3Char"/>
    <w:uiPriority w:val="9"/>
    <w:semiHidden/>
    <w:unhideWhenUsed/>
    <w:qFormat/>
    <w:rsid w:val="00BD265D"/>
    <w:pPr>
      <w:keepNext/>
      <w:keepLines/>
      <w:spacing w:before="40"/>
      <w:outlineLvl w:val="2"/>
    </w:pPr>
    <w:rPr>
      <w:rFonts w:asciiTheme="majorHAnsi" w:eastAsiaTheme="majorEastAsia" w:hAnsiTheme="majorHAnsi" w:cstheme="majorBidi"/>
      <w:color w:val="1F4D78"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3B16BB"/>
    <w:pPr>
      <w:tabs>
        <w:tab w:val="center" w:pos="4536"/>
        <w:tab w:val="right" w:pos="9072"/>
      </w:tabs>
    </w:pPr>
  </w:style>
  <w:style w:type="character" w:customStyle="1" w:styleId="KoptekstChar">
    <w:name w:val="Koptekst Char"/>
    <w:basedOn w:val="Standaardalinea-lettertype"/>
    <w:link w:val="Koptekst"/>
    <w:uiPriority w:val="99"/>
    <w:rsid w:val="003B16BB"/>
  </w:style>
  <w:style w:type="paragraph" w:styleId="Voettekst">
    <w:name w:val="footer"/>
    <w:basedOn w:val="Standaard"/>
    <w:link w:val="VoettekstChar"/>
    <w:uiPriority w:val="99"/>
    <w:unhideWhenUsed/>
    <w:rsid w:val="003B16BB"/>
    <w:pPr>
      <w:tabs>
        <w:tab w:val="center" w:pos="4536"/>
        <w:tab w:val="right" w:pos="9072"/>
      </w:tabs>
    </w:pPr>
  </w:style>
  <w:style w:type="character" w:customStyle="1" w:styleId="VoettekstChar">
    <w:name w:val="Voettekst Char"/>
    <w:basedOn w:val="Standaardalinea-lettertype"/>
    <w:link w:val="Voettekst"/>
    <w:uiPriority w:val="99"/>
    <w:rsid w:val="003B16BB"/>
  </w:style>
  <w:style w:type="character" w:styleId="Hyperlink">
    <w:name w:val="Hyperlink"/>
    <w:basedOn w:val="Standaardalinea-lettertype"/>
    <w:uiPriority w:val="99"/>
    <w:unhideWhenUsed/>
    <w:rsid w:val="00E70922"/>
    <w:rPr>
      <w:color w:val="0563C1" w:themeColor="hyperlink"/>
      <w:u w:val="single"/>
    </w:rPr>
  </w:style>
  <w:style w:type="character" w:styleId="GevolgdeHyperlink">
    <w:name w:val="FollowedHyperlink"/>
    <w:basedOn w:val="Standaardalinea-lettertype"/>
    <w:uiPriority w:val="99"/>
    <w:semiHidden/>
    <w:unhideWhenUsed/>
    <w:rsid w:val="00E70922"/>
    <w:rPr>
      <w:color w:val="954F72" w:themeColor="followedHyperlink"/>
      <w:u w:val="single"/>
    </w:rPr>
  </w:style>
  <w:style w:type="paragraph" w:styleId="Titel">
    <w:name w:val="Title"/>
    <w:basedOn w:val="Standaard"/>
    <w:next w:val="Standaard"/>
    <w:link w:val="TitelChar"/>
    <w:uiPriority w:val="10"/>
    <w:qFormat/>
    <w:rsid w:val="00F84056"/>
    <w:pPr>
      <w:keepNext/>
      <w:keepLines/>
      <w:spacing w:after="60" w:line="276" w:lineRule="auto"/>
    </w:pPr>
    <w:rPr>
      <w:rFonts w:ascii="Arial" w:eastAsia="Arial" w:hAnsi="Arial" w:cs="Arial"/>
      <w:sz w:val="52"/>
      <w:szCs w:val="52"/>
      <w:lang w:val="en" w:eastAsia="nl-NL"/>
    </w:rPr>
  </w:style>
  <w:style w:type="character" w:customStyle="1" w:styleId="TitelChar">
    <w:name w:val="Titel Char"/>
    <w:basedOn w:val="Standaardalinea-lettertype"/>
    <w:link w:val="Titel"/>
    <w:uiPriority w:val="10"/>
    <w:rsid w:val="00F84056"/>
    <w:rPr>
      <w:rFonts w:ascii="Arial" w:eastAsia="Arial" w:hAnsi="Arial" w:cs="Arial"/>
      <w:sz w:val="52"/>
      <w:szCs w:val="52"/>
      <w:lang w:val="en" w:eastAsia="nl-NL"/>
    </w:rPr>
  </w:style>
  <w:style w:type="character" w:customStyle="1" w:styleId="Kop1Char">
    <w:name w:val="Kop 1 Char"/>
    <w:basedOn w:val="Standaardalinea-lettertype"/>
    <w:link w:val="Kop1"/>
    <w:uiPriority w:val="9"/>
    <w:rsid w:val="00F84056"/>
    <w:rPr>
      <w:rFonts w:asciiTheme="majorHAnsi" w:eastAsiaTheme="majorEastAsia" w:hAnsiTheme="majorHAnsi" w:cstheme="majorBidi"/>
      <w:color w:val="2E74B5" w:themeColor="accent1" w:themeShade="BF"/>
      <w:sz w:val="32"/>
      <w:szCs w:val="32"/>
    </w:rPr>
  </w:style>
  <w:style w:type="paragraph" w:styleId="Normaalweb">
    <w:name w:val="Normal (Web)"/>
    <w:basedOn w:val="Standaard"/>
    <w:uiPriority w:val="99"/>
    <w:semiHidden/>
    <w:unhideWhenUsed/>
    <w:rsid w:val="00F84056"/>
    <w:rPr>
      <w:rFonts w:ascii="Calibri" w:hAnsi="Calibri" w:cs="Calibri"/>
      <w:sz w:val="22"/>
      <w:szCs w:val="22"/>
      <w:lang w:eastAsia="nl-NL"/>
    </w:rPr>
  </w:style>
  <w:style w:type="paragraph" w:styleId="Lijstalinea">
    <w:name w:val="List Paragraph"/>
    <w:basedOn w:val="Standaard"/>
    <w:uiPriority w:val="34"/>
    <w:qFormat/>
    <w:rsid w:val="00F84056"/>
    <w:pPr>
      <w:ind w:left="720"/>
      <w:contextualSpacing/>
    </w:pPr>
  </w:style>
  <w:style w:type="paragraph" w:styleId="Kopvaninhoudsopgave">
    <w:name w:val="TOC Heading"/>
    <w:basedOn w:val="Kop1"/>
    <w:next w:val="Standaard"/>
    <w:uiPriority w:val="39"/>
    <w:unhideWhenUsed/>
    <w:qFormat/>
    <w:rsid w:val="00F84056"/>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F84056"/>
    <w:pPr>
      <w:spacing w:before="240" w:after="120"/>
    </w:pPr>
    <w:rPr>
      <w:rFonts w:cstheme="minorHAnsi"/>
      <w:b/>
      <w:bCs/>
      <w:sz w:val="20"/>
      <w:szCs w:val="20"/>
    </w:rPr>
  </w:style>
  <w:style w:type="paragraph" w:styleId="Inhopg3">
    <w:name w:val="toc 3"/>
    <w:basedOn w:val="Standaard"/>
    <w:next w:val="Standaard"/>
    <w:autoRedefine/>
    <w:uiPriority w:val="39"/>
    <w:unhideWhenUsed/>
    <w:rsid w:val="00F84056"/>
    <w:pPr>
      <w:ind w:left="480"/>
    </w:pPr>
    <w:rPr>
      <w:rFonts w:cstheme="minorHAnsi"/>
      <w:sz w:val="20"/>
      <w:szCs w:val="20"/>
    </w:rPr>
  </w:style>
  <w:style w:type="paragraph" w:styleId="Inhopg2">
    <w:name w:val="toc 2"/>
    <w:basedOn w:val="Standaard"/>
    <w:next w:val="Standaard"/>
    <w:autoRedefine/>
    <w:uiPriority w:val="39"/>
    <w:unhideWhenUsed/>
    <w:rsid w:val="00F84056"/>
    <w:pPr>
      <w:spacing w:before="120"/>
      <w:ind w:left="240"/>
    </w:pPr>
    <w:rPr>
      <w:rFonts w:cstheme="minorHAnsi"/>
      <w:i/>
      <w:iCs/>
      <w:sz w:val="20"/>
      <w:szCs w:val="20"/>
    </w:rPr>
  </w:style>
  <w:style w:type="paragraph" w:styleId="Inhopg4">
    <w:name w:val="toc 4"/>
    <w:basedOn w:val="Standaard"/>
    <w:next w:val="Standaard"/>
    <w:autoRedefine/>
    <w:uiPriority w:val="39"/>
    <w:semiHidden/>
    <w:unhideWhenUsed/>
    <w:rsid w:val="00F84056"/>
    <w:pPr>
      <w:ind w:left="720"/>
    </w:pPr>
    <w:rPr>
      <w:rFonts w:cstheme="minorHAnsi"/>
      <w:sz w:val="20"/>
      <w:szCs w:val="20"/>
    </w:rPr>
  </w:style>
  <w:style w:type="paragraph" w:styleId="Inhopg5">
    <w:name w:val="toc 5"/>
    <w:basedOn w:val="Standaard"/>
    <w:next w:val="Standaard"/>
    <w:autoRedefine/>
    <w:uiPriority w:val="39"/>
    <w:semiHidden/>
    <w:unhideWhenUsed/>
    <w:rsid w:val="00F84056"/>
    <w:pPr>
      <w:ind w:left="960"/>
    </w:pPr>
    <w:rPr>
      <w:rFonts w:cstheme="minorHAnsi"/>
      <w:sz w:val="20"/>
      <w:szCs w:val="20"/>
    </w:rPr>
  </w:style>
  <w:style w:type="paragraph" w:styleId="Inhopg6">
    <w:name w:val="toc 6"/>
    <w:basedOn w:val="Standaard"/>
    <w:next w:val="Standaard"/>
    <w:autoRedefine/>
    <w:uiPriority w:val="39"/>
    <w:semiHidden/>
    <w:unhideWhenUsed/>
    <w:rsid w:val="00F84056"/>
    <w:pPr>
      <w:ind w:left="1200"/>
    </w:pPr>
    <w:rPr>
      <w:rFonts w:cstheme="minorHAnsi"/>
      <w:sz w:val="20"/>
      <w:szCs w:val="20"/>
    </w:rPr>
  </w:style>
  <w:style w:type="paragraph" w:styleId="Inhopg7">
    <w:name w:val="toc 7"/>
    <w:basedOn w:val="Standaard"/>
    <w:next w:val="Standaard"/>
    <w:autoRedefine/>
    <w:uiPriority w:val="39"/>
    <w:semiHidden/>
    <w:unhideWhenUsed/>
    <w:rsid w:val="00F84056"/>
    <w:pPr>
      <w:ind w:left="1440"/>
    </w:pPr>
    <w:rPr>
      <w:rFonts w:cstheme="minorHAnsi"/>
      <w:sz w:val="20"/>
      <w:szCs w:val="20"/>
    </w:rPr>
  </w:style>
  <w:style w:type="paragraph" w:styleId="Inhopg8">
    <w:name w:val="toc 8"/>
    <w:basedOn w:val="Standaard"/>
    <w:next w:val="Standaard"/>
    <w:autoRedefine/>
    <w:uiPriority w:val="39"/>
    <w:semiHidden/>
    <w:unhideWhenUsed/>
    <w:rsid w:val="00F84056"/>
    <w:pPr>
      <w:ind w:left="1680"/>
    </w:pPr>
    <w:rPr>
      <w:rFonts w:cstheme="minorHAnsi"/>
      <w:sz w:val="20"/>
      <w:szCs w:val="20"/>
    </w:rPr>
  </w:style>
  <w:style w:type="paragraph" w:styleId="Inhopg9">
    <w:name w:val="toc 9"/>
    <w:basedOn w:val="Standaard"/>
    <w:next w:val="Standaard"/>
    <w:autoRedefine/>
    <w:uiPriority w:val="39"/>
    <w:semiHidden/>
    <w:unhideWhenUsed/>
    <w:rsid w:val="00F84056"/>
    <w:pPr>
      <w:ind w:left="1920"/>
    </w:pPr>
    <w:rPr>
      <w:rFonts w:cstheme="minorHAnsi"/>
      <w:sz w:val="20"/>
      <w:szCs w:val="20"/>
    </w:rPr>
  </w:style>
  <w:style w:type="paragraph" w:styleId="Geenafstand">
    <w:name w:val="No Spacing"/>
    <w:uiPriority w:val="1"/>
    <w:qFormat/>
    <w:rsid w:val="00BE5B93"/>
    <w:rPr>
      <w:sz w:val="22"/>
      <w:szCs w:val="22"/>
    </w:rPr>
  </w:style>
  <w:style w:type="paragraph" w:styleId="Plattetekst">
    <w:name w:val="Body Text"/>
    <w:basedOn w:val="Standaard"/>
    <w:link w:val="PlattetekstChar"/>
    <w:uiPriority w:val="1"/>
    <w:qFormat/>
    <w:rsid w:val="00B747A1"/>
    <w:pPr>
      <w:widowControl w:val="0"/>
      <w:autoSpaceDE w:val="0"/>
      <w:autoSpaceDN w:val="0"/>
    </w:pPr>
    <w:rPr>
      <w:rFonts w:ascii="Carlito" w:eastAsia="Carlito" w:hAnsi="Carlito" w:cs="Carlito"/>
      <w:sz w:val="22"/>
      <w:szCs w:val="22"/>
    </w:rPr>
  </w:style>
  <w:style w:type="character" w:customStyle="1" w:styleId="PlattetekstChar">
    <w:name w:val="Platte tekst Char"/>
    <w:basedOn w:val="Standaardalinea-lettertype"/>
    <w:link w:val="Plattetekst"/>
    <w:uiPriority w:val="1"/>
    <w:rsid w:val="00B747A1"/>
    <w:rPr>
      <w:rFonts w:ascii="Carlito" w:eastAsia="Carlito" w:hAnsi="Carlito" w:cs="Carlito"/>
      <w:sz w:val="22"/>
      <w:szCs w:val="22"/>
    </w:rPr>
  </w:style>
  <w:style w:type="character" w:customStyle="1" w:styleId="Kop2Char">
    <w:name w:val="Kop 2 Char"/>
    <w:basedOn w:val="Standaardalinea-lettertype"/>
    <w:link w:val="Kop2"/>
    <w:uiPriority w:val="9"/>
    <w:semiHidden/>
    <w:rsid w:val="00BD265D"/>
    <w:rPr>
      <w:rFonts w:asciiTheme="majorHAnsi" w:eastAsiaTheme="majorEastAsia" w:hAnsiTheme="majorHAnsi" w:cstheme="majorBidi"/>
      <w:color w:val="2E74B5" w:themeColor="accent1" w:themeShade="BF"/>
      <w:sz w:val="26"/>
      <w:szCs w:val="26"/>
    </w:rPr>
  </w:style>
  <w:style w:type="character" w:customStyle="1" w:styleId="Kop3Char">
    <w:name w:val="Kop 3 Char"/>
    <w:basedOn w:val="Standaardalinea-lettertype"/>
    <w:link w:val="Kop3"/>
    <w:uiPriority w:val="9"/>
    <w:semiHidden/>
    <w:rsid w:val="00BD265D"/>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ecretariaat@survivalrunudenhout.nl"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hyperlink" Target="mailto:secretariaatssd@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em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ochem_1/Downloads/SBN%20Volgpapier.dotx"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D3AFF1-1F83-6549-92E0-A3A51717C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SBN Volgpapier.dotx</Template>
  <TotalTime>6</TotalTime>
  <Pages>34</Pages>
  <Words>8767</Words>
  <Characters>48219</Characters>
  <Application>Microsoft Office Word</Application>
  <DocSecurity>0</DocSecurity>
  <Lines>401</Lines>
  <Paragraphs>113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56873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Jochem Schutten</dc:creator>
  <cp:keywords/>
  <dc:description/>
  <cp:lastModifiedBy>Jochem Schutten</cp:lastModifiedBy>
  <cp:revision>3</cp:revision>
  <dcterms:created xsi:type="dcterms:W3CDTF">2021-12-07T12:14:00Z</dcterms:created>
  <dcterms:modified xsi:type="dcterms:W3CDTF">2021-12-07T12:26:00Z</dcterms:modified>
</cp:coreProperties>
</file>